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FF3A1" w14:textId="39D311F0" w:rsidR="003F554C" w:rsidRPr="00FE3CB1" w:rsidRDefault="003F554C" w:rsidP="003F554C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E3CB1">
        <w:rPr>
          <w:b/>
          <w:bCs/>
          <w:color w:val="000000"/>
          <w:sz w:val="28"/>
          <w:szCs w:val="28"/>
        </w:rPr>
        <w:t xml:space="preserve">COMUNE DI </w:t>
      </w:r>
      <w:r w:rsidR="00EF3F3F">
        <w:rPr>
          <w:b/>
          <w:bCs/>
          <w:color w:val="000000"/>
          <w:sz w:val="28"/>
          <w:szCs w:val="28"/>
        </w:rPr>
        <w:t xml:space="preserve">MONTECALVO IN FOGLIA </w:t>
      </w:r>
    </w:p>
    <w:p w14:paraId="5CC26F2F" w14:textId="77777777" w:rsidR="003F554C" w:rsidRPr="00FE3CB1" w:rsidRDefault="003F554C" w:rsidP="003F554C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14:paraId="2A30361E" w14:textId="77777777" w:rsidR="003F554C" w:rsidRPr="005757BC" w:rsidRDefault="003F554C" w:rsidP="003F554C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  <w:r w:rsidRPr="005757BC">
        <w:rPr>
          <w:b/>
          <w:bCs/>
          <w:color w:val="000000"/>
          <w:sz w:val="28"/>
          <w:szCs w:val="28"/>
          <w:u w:val="single"/>
        </w:rPr>
        <w:t>AVVISO PUBBLICO</w:t>
      </w:r>
    </w:p>
    <w:p w14:paraId="1698E0C9" w14:textId="77777777" w:rsidR="003F554C" w:rsidRPr="005757BC" w:rsidRDefault="003F554C" w:rsidP="003F554C">
      <w:pPr>
        <w:autoSpaceDE w:val="0"/>
        <w:autoSpaceDN w:val="0"/>
        <w:adjustRightInd w:val="0"/>
        <w:jc w:val="center"/>
        <w:rPr>
          <w:b/>
          <w:bCs/>
          <w:color w:val="000000"/>
          <w:u w:val="single"/>
        </w:rPr>
      </w:pPr>
      <w:r w:rsidRPr="005757BC">
        <w:rPr>
          <w:b/>
          <w:bCs/>
          <w:color w:val="000000"/>
          <w:u w:val="single"/>
        </w:rPr>
        <w:t>“BONUS PER IL SERVIZIO IDRICO INTEGRATO ANNUALITA’ 202</w:t>
      </w:r>
      <w:r w:rsidR="005000B8" w:rsidRPr="005757BC">
        <w:rPr>
          <w:b/>
          <w:bCs/>
          <w:color w:val="000000"/>
          <w:u w:val="single"/>
        </w:rPr>
        <w:t>1</w:t>
      </w:r>
      <w:r w:rsidRPr="005757BC">
        <w:rPr>
          <w:b/>
          <w:bCs/>
          <w:color w:val="000000"/>
          <w:u w:val="single"/>
        </w:rPr>
        <w:t>”</w:t>
      </w:r>
    </w:p>
    <w:p w14:paraId="01F4483B" w14:textId="77777777" w:rsidR="003F554C" w:rsidRDefault="003F554C" w:rsidP="003F554C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14:paraId="13839E4F" w14:textId="77777777" w:rsidR="003F554C" w:rsidRPr="00FE3CB1" w:rsidRDefault="003F554C" w:rsidP="003F554C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14:paraId="3B5CE9E2" w14:textId="77777777" w:rsidR="003F554C" w:rsidRPr="00FE3CB1" w:rsidRDefault="003F554C" w:rsidP="003F554C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FE3CB1">
        <w:rPr>
          <w:b/>
          <w:bCs/>
          <w:color w:val="000000"/>
        </w:rPr>
        <w:t>SI PORTA A CONOSCENZA CHE SONO PREVISTE AGEVOLAZIONI TARIFFARIE A SOSTEGNO DELLE FAMIGLIE SUI PAGAMENTI DELLE BOLLETTE DEL SERVIZIO IDRICO ed eventualmente del SERVIZIO RIFIUTI (TARI).</w:t>
      </w:r>
    </w:p>
    <w:p w14:paraId="768561E2" w14:textId="77777777" w:rsidR="003F554C" w:rsidRPr="00FE3CB1" w:rsidRDefault="003F554C" w:rsidP="003F554C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14:paraId="760912AF" w14:textId="77777777" w:rsidR="003F554C" w:rsidRPr="00FE3CB1" w:rsidRDefault="003F554C" w:rsidP="003F554C">
      <w:pPr>
        <w:pStyle w:val="Default"/>
        <w:spacing w:line="276" w:lineRule="auto"/>
        <w:jc w:val="both"/>
        <w:rPr>
          <w:rFonts w:ascii="Times New Roman" w:hAnsi="Times New Roman" w:cs="Times New Roman"/>
          <w:bCs/>
        </w:rPr>
      </w:pPr>
      <w:r w:rsidRPr="00FE3CB1">
        <w:rPr>
          <w:rFonts w:ascii="Times New Roman" w:hAnsi="Times New Roman" w:cs="Times New Roman"/>
          <w:bCs/>
        </w:rPr>
        <w:t>Le agevolazioni consistono in un bonus, una tantum, che verrà applicato dall’Ente gestore Marche Multiservizi sulle bollette del</w:t>
      </w:r>
      <w:r w:rsidR="008210F7">
        <w:rPr>
          <w:rFonts w:ascii="Times New Roman" w:hAnsi="Times New Roman" w:cs="Times New Roman"/>
          <w:bCs/>
        </w:rPr>
        <w:t xml:space="preserve"> servizio idrico</w:t>
      </w:r>
      <w:r w:rsidR="005000B8">
        <w:rPr>
          <w:rFonts w:ascii="Times New Roman" w:hAnsi="Times New Roman" w:cs="Times New Roman"/>
          <w:bCs/>
        </w:rPr>
        <w:t>,</w:t>
      </w:r>
      <w:r w:rsidR="008210F7">
        <w:rPr>
          <w:rFonts w:ascii="Times New Roman" w:hAnsi="Times New Roman" w:cs="Times New Roman"/>
          <w:bCs/>
        </w:rPr>
        <w:t xml:space="preserve"> finalizzato a</w:t>
      </w:r>
      <w:r w:rsidRPr="00FE3CB1">
        <w:rPr>
          <w:rFonts w:ascii="Times New Roman" w:hAnsi="Times New Roman" w:cs="Times New Roman"/>
          <w:bCs/>
        </w:rPr>
        <w:t xml:space="preserve"> compensa</w:t>
      </w:r>
      <w:r w:rsidR="008210F7">
        <w:rPr>
          <w:rFonts w:ascii="Times New Roman" w:hAnsi="Times New Roman" w:cs="Times New Roman"/>
          <w:bCs/>
        </w:rPr>
        <w:t>r</w:t>
      </w:r>
      <w:r w:rsidRPr="00FE3CB1">
        <w:rPr>
          <w:rFonts w:ascii="Times New Roman" w:hAnsi="Times New Roman" w:cs="Times New Roman"/>
          <w:bCs/>
        </w:rPr>
        <w:t>e le spese sostenute dalle famiglie nell’anno 202</w:t>
      </w:r>
      <w:r w:rsidR="005000B8">
        <w:rPr>
          <w:rFonts w:ascii="Times New Roman" w:hAnsi="Times New Roman" w:cs="Times New Roman"/>
          <w:bCs/>
        </w:rPr>
        <w:t>1</w:t>
      </w:r>
      <w:r w:rsidR="008210F7" w:rsidRPr="008210F7">
        <w:rPr>
          <w:rFonts w:ascii="Times New Roman" w:hAnsi="Times New Roman" w:cs="Times New Roman"/>
          <w:bCs/>
        </w:rPr>
        <w:t xml:space="preserve"> </w:t>
      </w:r>
      <w:r w:rsidR="008210F7" w:rsidRPr="00FE3CB1">
        <w:rPr>
          <w:rFonts w:ascii="Times New Roman" w:hAnsi="Times New Roman" w:cs="Times New Roman"/>
          <w:bCs/>
        </w:rPr>
        <w:t>per il servizio idrico integrato</w:t>
      </w:r>
      <w:r>
        <w:rPr>
          <w:rFonts w:ascii="Times New Roman" w:hAnsi="Times New Roman" w:cs="Times New Roman"/>
          <w:bCs/>
        </w:rPr>
        <w:t>.</w:t>
      </w:r>
      <w:r w:rsidRPr="00FE3CB1">
        <w:rPr>
          <w:rFonts w:ascii="Times New Roman" w:hAnsi="Times New Roman" w:cs="Times New Roman"/>
          <w:bCs/>
        </w:rPr>
        <w:t xml:space="preserve"> </w:t>
      </w:r>
    </w:p>
    <w:p w14:paraId="551EBFE1" w14:textId="77777777" w:rsidR="003F554C" w:rsidRPr="00FE3CB1" w:rsidRDefault="005000B8" w:rsidP="003F554C">
      <w:pPr>
        <w:pStyle w:val="Default"/>
        <w:spacing w:line="276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Q</w:t>
      </w:r>
      <w:r w:rsidR="003F554C" w:rsidRPr="00FE3CB1">
        <w:rPr>
          <w:rFonts w:ascii="Times New Roman" w:hAnsi="Times New Roman" w:cs="Times New Roman"/>
          <w:bCs/>
        </w:rPr>
        <w:t>ualora si verificassero economie di spesa,</w:t>
      </w:r>
      <w:r w:rsidR="003F554C">
        <w:rPr>
          <w:rFonts w:ascii="Times New Roman" w:hAnsi="Times New Roman" w:cs="Times New Roman"/>
          <w:bCs/>
        </w:rPr>
        <w:t xml:space="preserve"> </w:t>
      </w:r>
      <w:r w:rsidR="003F554C" w:rsidRPr="00FE3CB1">
        <w:rPr>
          <w:rFonts w:ascii="Times New Roman" w:hAnsi="Times New Roman" w:cs="Times New Roman"/>
          <w:bCs/>
        </w:rPr>
        <w:t xml:space="preserve">la somma a disposizione verrà utilizzata </w:t>
      </w:r>
      <w:proofErr w:type="gramStart"/>
      <w:r w:rsidR="003F554C" w:rsidRPr="00FE3CB1">
        <w:rPr>
          <w:rFonts w:ascii="Times New Roman" w:hAnsi="Times New Roman" w:cs="Times New Roman"/>
          <w:bCs/>
        </w:rPr>
        <w:t>per  il</w:t>
      </w:r>
      <w:proofErr w:type="gramEnd"/>
      <w:r w:rsidR="003F554C" w:rsidRPr="00FE3CB1">
        <w:rPr>
          <w:rFonts w:ascii="Times New Roman" w:hAnsi="Times New Roman" w:cs="Times New Roman"/>
          <w:bCs/>
        </w:rPr>
        <w:t xml:space="preserve"> rimborso della TARI (Tassa sui Rif</w:t>
      </w:r>
      <w:r w:rsidR="0041137E">
        <w:rPr>
          <w:rFonts w:ascii="Times New Roman" w:hAnsi="Times New Roman" w:cs="Times New Roman"/>
          <w:bCs/>
        </w:rPr>
        <w:t>i</w:t>
      </w:r>
      <w:r w:rsidR="003F554C" w:rsidRPr="00FE3CB1">
        <w:rPr>
          <w:rFonts w:ascii="Times New Roman" w:hAnsi="Times New Roman" w:cs="Times New Roman"/>
          <w:bCs/>
        </w:rPr>
        <w:t>uti – anno 202</w:t>
      </w:r>
      <w:r>
        <w:rPr>
          <w:rFonts w:ascii="Times New Roman" w:hAnsi="Times New Roman" w:cs="Times New Roman"/>
          <w:bCs/>
        </w:rPr>
        <w:t>1</w:t>
      </w:r>
      <w:r w:rsidR="003F554C" w:rsidRPr="00FE3CB1">
        <w:rPr>
          <w:rFonts w:ascii="Times New Roman" w:hAnsi="Times New Roman" w:cs="Times New Roman"/>
          <w:bCs/>
        </w:rPr>
        <w:t xml:space="preserve">): imposta destinata a finanziare i costi relativi al servizio di raccolta e smaltimento dei rifiuti.  </w:t>
      </w:r>
    </w:p>
    <w:p w14:paraId="17B401C4" w14:textId="77777777" w:rsidR="003F554C" w:rsidRPr="005000B8" w:rsidRDefault="003F554C" w:rsidP="003F554C">
      <w:pPr>
        <w:pStyle w:val="Default"/>
        <w:spacing w:line="276" w:lineRule="auto"/>
        <w:jc w:val="both"/>
        <w:rPr>
          <w:rFonts w:ascii="Times New Roman" w:hAnsi="Times New Roman" w:cs="Times New Roman"/>
          <w:bCs/>
          <w:color w:val="FF0000"/>
        </w:rPr>
      </w:pPr>
      <w:r w:rsidRPr="005000B8">
        <w:rPr>
          <w:rFonts w:ascii="Times New Roman" w:hAnsi="Times New Roman" w:cs="Times New Roman"/>
          <w:bCs/>
          <w:color w:val="FF0000"/>
        </w:rPr>
        <w:t>Per cui, gli utenti sono tenuti a presentare, oltre alla documentazione necessaria per il rimborso del Bonus Idrico, anche la documentazione attestante l’avvenuto pagamento della Tari (Tassa sui Rifiuti).</w:t>
      </w:r>
    </w:p>
    <w:p w14:paraId="6FB48CAC" w14:textId="77777777" w:rsidR="003F554C" w:rsidRPr="00FE3CB1" w:rsidRDefault="003F554C" w:rsidP="003F554C">
      <w:pPr>
        <w:pStyle w:val="Default"/>
        <w:spacing w:line="276" w:lineRule="auto"/>
        <w:jc w:val="both"/>
        <w:rPr>
          <w:rFonts w:ascii="Times New Roman" w:hAnsi="Times New Roman" w:cs="Times New Roman"/>
          <w:bCs/>
        </w:rPr>
      </w:pPr>
      <w:r w:rsidRPr="00FE3CB1">
        <w:rPr>
          <w:rFonts w:ascii="Times New Roman" w:hAnsi="Times New Roman" w:cs="Times New Roman"/>
          <w:bCs/>
        </w:rPr>
        <w:t xml:space="preserve">I criteri di cui </w:t>
      </w:r>
      <w:r w:rsidR="008210F7">
        <w:rPr>
          <w:rFonts w:ascii="Times New Roman" w:hAnsi="Times New Roman" w:cs="Times New Roman"/>
          <w:bCs/>
        </w:rPr>
        <w:t>al presente avviso</w:t>
      </w:r>
      <w:r w:rsidRPr="00FE3CB1">
        <w:rPr>
          <w:rFonts w:ascii="Times New Roman" w:hAnsi="Times New Roman" w:cs="Times New Roman"/>
          <w:bCs/>
        </w:rPr>
        <w:t xml:space="preserve"> sono stati stabiliti </w:t>
      </w:r>
      <w:r w:rsidR="008210F7">
        <w:rPr>
          <w:rFonts w:ascii="Times New Roman" w:hAnsi="Times New Roman" w:cs="Times New Roman"/>
          <w:bCs/>
        </w:rPr>
        <w:t xml:space="preserve">dal Comitato dei Sindaci dell’ATS </w:t>
      </w:r>
      <w:r w:rsidRPr="00FE3CB1">
        <w:rPr>
          <w:rFonts w:ascii="Times New Roman" w:hAnsi="Times New Roman" w:cs="Times New Roman"/>
          <w:bCs/>
        </w:rPr>
        <w:t xml:space="preserve">4 </w:t>
      </w:r>
      <w:r w:rsidR="008210F7">
        <w:rPr>
          <w:rFonts w:ascii="Times New Roman" w:hAnsi="Times New Roman" w:cs="Times New Roman"/>
          <w:bCs/>
        </w:rPr>
        <w:t>–</w:t>
      </w:r>
      <w:r w:rsidRPr="00FE3CB1">
        <w:rPr>
          <w:rFonts w:ascii="Times New Roman" w:hAnsi="Times New Roman" w:cs="Times New Roman"/>
          <w:bCs/>
        </w:rPr>
        <w:t xml:space="preserve"> Urbino</w:t>
      </w:r>
      <w:r w:rsidR="008210F7">
        <w:rPr>
          <w:rFonts w:ascii="Times New Roman" w:hAnsi="Times New Roman" w:cs="Times New Roman"/>
          <w:bCs/>
        </w:rPr>
        <w:t xml:space="preserve"> con deliberazione </w:t>
      </w:r>
      <w:r w:rsidR="008210F7" w:rsidRPr="008210F7">
        <w:rPr>
          <w:rFonts w:ascii="Times New Roman" w:hAnsi="Times New Roman" w:cs="Times New Roman"/>
          <w:bCs/>
          <w:highlight w:val="yellow"/>
        </w:rPr>
        <w:t xml:space="preserve">n. </w:t>
      </w:r>
      <w:proofErr w:type="gramStart"/>
      <w:r w:rsidR="008210F7" w:rsidRPr="008210F7">
        <w:rPr>
          <w:rFonts w:ascii="Times New Roman" w:hAnsi="Times New Roman" w:cs="Times New Roman"/>
          <w:bCs/>
          <w:highlight w:val="yellow"/>
        </w:rPr>
        <w:t>del</w:t>
      </w:r>
      <w:r w:rsidR="008210F7">
        <w:rPr>
          <w:rFonts w:ascii="Times New Roman" w:hAnsi="Times New Roman" w:cs="Times New Roman"/>
          <w:bCs/>
        </w:rPr>
        <w:t xml:space="preserve"> </w:t>
      </w:r>
      <w:r w:rsidRPr="00FE3CB1">
        <w:rPr>
          <w:rFonts w:ascii="Times New Roman" w:hAnsi="Times New Roman" w:cs="Times New Roman"/>
          <w:bCs/>
        </w:rPr>
        <w:t>.</w:t>
      </w:r>
      <w:proofErr w:type="gramEnd"/>
    </w:p>
    <w:p w14:paraId="7C85A5D5" w14:textId="77777777" w:rsidR="003F554C" w:rsidRPr="00FE3CB1" w:rsidRDefault="003F554C" w:rsidP="003F554C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FE3CB1">
        <w:rPr>
          <w:b/>
          <w:bCs/>
          <w:color w:val="000000"/>
        </w:rPr>
        <w:t xml:space="preserve"> </w:t>
      </w:r>
    </w:p>
    <w:p w14:paraId="2E37C641" w14:textId="77777777" w:rsidR="003F554C" w:rsidRPr="00FE3CB1" w:rsidRDefault="003F554C" w:rsidP="003F554C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FE3CB1">
        <w:rPr>
          <w:b/>
          <w:bCs/>
          <w:color w:val="000000"/>
        </w:rPr>
        <w:t>DESTINATARI – REQUISITI DI ACCESSO AI BENEFICI</w:t>
      </w:r>
    </w:p>
    <w:p w14:paraId="2CBD786B" w14:textId="77777777" w:rsidR="003F554C" w:rsidRPr="00FE3CB1" w:rsidRDefault="003F554C" w:rsidP="003F554C">
      <w:pPr>
        <w:autoSpaceDE w:val="0"/>
        <w:autoSpaceDN w:val="0"/>
        <w:adjustRightInd w:val="0"/>
        <w:jc w:val="both"/>
        <w:rPr>
          <w:color w:val="000000"/>
        </w:rPr>
      </w:pPr>
      <w:r w:rsidRPr="00FE3CB1">
        <w:rPr>
          <w:color w:val="000000"/>
        </w:rPr>
        <w:t>Destinatari del bonus idrico una tantum sono tutte le persone fisiche:</w:t>
      </w:r>
    </w:p>
    <w:p w14:paraId="7BC15B50" w14:textId="4776C1F8" w:rsidR="003F554C" w:rsidRPr="00FE3CB1" w:rsidRDefault="003F554C" w:rsidP="003F554C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FE3CB1">
        <w:rPr>
          <w:color w:val="000000"/>
        </w:rPr>
        <w:t>aventi residenza anagrafica nel Comune di</w:t>
      </w:r>
      <w:r>
        <w:rPr>
          <w:color w:val="000000"/>
        </w:rPr>
        <w:t xml:space="preserve"> </w:t>
      </w:r>
      <w:r w:rsidR="00D35336">
        <w:rPr>
          <w:color w:val="000000"/>
        </w:rPr>
        <w:t xml:space="preserve">MONTECALVO IN </w:t>
      </w:r>
      <w:proofErr w:type="gramStart"/>
      <w:r w:rsidR="00D35336">
        <w:rPr>
          <w:color w:val="000000"/>
        </w:rPr>
        <w:t xml:space="preserve">FOGLIA </w:t>
      </w:r>
      <w:r w:rsidR="005000B8">
        <w:rPr>
          <w:color w:val="000000"/>
        </w:rPr>
        <w:t>;</w:t>
      </w:r>
      <w:proofErr w:type="gramEnd"/>
    </w:p>
    <w:p w14:paraId="43D8FFFA" w14:textId="77777777" w:rsidR="003F554C" w:rsidRPr="00E1778C" w:rsidRDefault="003F554C" w:rsidP="003F554C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</w:rPr>
      </w:pPr>
      <w:r w:rsidRPr="00E1778C">
        <w:rPr>
          <w:color w:val="000000"/>
        </w:rPr>
        <w:t>con un valore dell’ISEE ORDINARIO pari o inferiore ad €</w:t>
      </w:r>
      <w:r>
        <w:rPr>
          <w:color w:val="000000"/>
        </w:rPr>
        <w:t xml:space="preserve"> </w:t>
      </w:r>
      <w:r w:rsidRPr="00E1778C">
        <w:rPr>
          <w:color w:val="000000"/>
        </w:rPr>
        <w:t>11.500,00</w:t>
      </w:r>
      <w:r w:rsidR="005000B8">
        <w:rPr>
          <w:color w:val="000000"/>
        </w:rPr>
        <w:t>,</w:t>
      </w:r>
      <w:r w:rsidRPr="00E1778C">
        <w:rPr>
          <w:color w:val="000000"/>
        </w:rPr>
        <w:t xml:space="preserve"> con un contratto diretto o condominiale (indiretto) con Marche </w:t>
      </w:r>
      <w:proofErr w:type="gramStart"/>
      <w:r w:rsidRPr="00E1778C">
        <w:rPr>
          <w:color w:val="000000"/>
        </w:rPr>
        <w:t>Multiservizi  per</w:t>
      </w:r>
      <w:proofErr w:type="gramEnd"/>
      <w:r w:rsidRPr="00E1778C">
        <w:rPr>
          <w:color w:val="000000"/>
        </w:rPr>
        <w:t xml:space="preserve"> la fornitura domestica del servizio idrico</w:t>
      </w:r>
      <w:r w:rsidR="005000B8">
        <w:rPr>
          <w:color w:val="000000"/>
        </w:rPr>
        <w:t>;</w:t>
      </w:r>
    </w:p>
    <w:p w14:paraId="76E0F3A8" w14:textId="77777777" w:rsidR="003F554C" w:rsidRPr="00FE3CB1" w:rsidRDefault="005000B8" w:rsidP="003F554C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s</w:t>
      </w:r>
      <w:r w:rsidR="003F554C" w:rsidRPr="00FE3CB1">
        <w:rPr>
          <w:color w:val="000000"/>
        </w:rPr>
        <w:t>oggetti al pagamento delle utenze domestiche per il servizio rifiuti (Tari)</w:t>
      </w:r>
      <w:r>
        <w:rPr>
          <w:color w:val="000000"/>
        </w:rPr>
        <w:t>.</w:t>
      </w:r>
    </w:p>
    <w:p w14:paraId="2EF06C11" w14:textId="77777777" w:rsidR="003F554C" w:rsidRPr="00FE3CB1" w:rsidRDefault="003F554C" w:rsidP="003F554C">
      <w:pPr>
        <w:autoSpaceDE w:val="0"/>
        <w:autoSpaceDN w:val="0"/>
        <w:adjustRightInd w:val="0"/>
        <w:ind w:left="720"/>
        <w:jc w:val="both"/>
        <w:rPr>
          <w:color w:val="000000"/>
        </w:rPr>
      </w:pPr>
    </w:p>
    <w:p w14:paraId="586EA1B7" w14:textId="6809204C" w:rsidR="003F554C" w:rsidRPr="00FE3CB1" w:rsidRDefault="003F554C" w:rsidP="003F554C">
      <w:pPr>
        <w:autoSpaceDE w:val="0"/>
        <w:autoSpaceDN w:val="0"/>
        <w:adjustRightInd w:val="0"/>
        <w:jc w:val="both"/>
        <w:rPr>
          <w:color w:val="000000"/>
        </w:rPr>
      </w:pPr>
      <w:r w:rsidRPr="00FE3CB1">
        <w:rPr>
          <w:color w:val="000000"/>
        </w:rPr>
        <w:t>Si precisa che è ammessa una sola domanda</w:t>
      </w:r>
      <w:r w:rsidR="005000B8">
        <w:rPr>
          <w:color w:val="000000"/>
        </w:rPr>
        <w:t xml:space="preserve"> per nucleo famigliare </w:t>
      </w:r>
      <w:r w:rsidR="00D35336">
        <w:rPr>
          <w:color w:val="FF0000"/>
        </w:rPr>
        <w:t>anagrafico</w:t>
      </w:r>
      <w:r w:rsidR="008210F7">
        <w:rPr>
          <w:color w:val="FF0000"/>
        </w:rPr>
        <w:t xml:space="preserve"> </w:t>
      </w:r>
      <w:r w:rsidR="008210F7">
        <w:t>e che le</w:t>
      </w:r>
      <w:r w:rsidRPr="00FE3CB1">
        <w:rPr>
          <w:color w:val="000000"/>
        </w:rPr>
        <w:t xml:space="preserve"> utenze possono essere intestate anche a soggetti diversi</w:t>
      </w:r>
      <w:r w:rsidR="005000B8">
        <w:rPr>
          <w:color w:val="000000"/>
        </w:rPr>
        <w:t xml:space="preserve"> </w:t>
      </w:r>
      <w:r w:rsidR="005000B8" w:rsidRPr="005000B8">
        <w:rPr>
          <w:color w:val="FF0000"/>
        </w:rPr>
        <w:t>dal richiedente</w:t>
      </w:r>
      <w:r w:rsidRPr="00FE3CB1">
        <w:rPr>
          <w:color w:val="000000"/>
        </w:rPr>
        <w:t>, comunque appartenenti allo stesso nucleo familiare anagrafico.</w:t>
      </w:r>
    </w:p>
    <w:p w14:paraId="273EC5A5" w14:textId="77777777" w:rsidR="003F554C" w:rsidRPr="00FE3CB1" w:rsidRDefault="003F554C" w:rsidP="003F554C">
      <w:pPr>
        <w:autoSpaceDE w:val="0"/>
        <w:autoSpaceDN w:val="0"/>
        <w:adjustRightInd w:val="0"/>
        <w:jc w:val="both"/>
        <w:rPr>
          <w:color w:val="000000"/>
        </w:rPr>
      </w:pPr>
      <w:r w:rsidRPr="00FE3CB1">
        <w:rPr>
          <w:color w:val="000000"/>
        </w:rPr>
        <w:t>I requisiti sopra descritti devono essere posseduti alla data di scadenza del termine di presentazione della domanda di cui al presente avviso pubblico.</w:t>
      </w:r>
    </w:p>
    <w:p w14:paraId="2E310E74" w14:textId="77777777" w:rsidR="003F554C" w:rsidRPr="00FE3CB1" w:rsidRDefault="003F554C" w:rsidP="003F554C">
      <w:pPr>
        <w:autoSpaceDE w:val="0"/>
        <w:autoSpaceDN w:val="0"/>
        <w:adjustRightInd w:val="0"/>
        <w:jc w:val="both"/>
        <w:rPr>
          <w:color w:val="000000"/>
        </w:rPr>
      </w:pPr>
    </w:p>
    <w:p w14:paraId="2B0444DE" w14:textId="77777777" w:rsidR="003F554C" w:rsidRPr="00FE3CB1" w:rsidRDefault="003F554C" w:rsidP="003F554C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FE3CB1">
        <w:rPr>
          <w:b/>
          <w:bCs/>
          <w:color w:val="000000"/>
        </w:rPr>
        <w:t>VALORE DEI BONUS</w:t>
      </w:r>
    </w:p>
    <w:p w14:paraId="5DD2D27C" w14:textId="77777777" w:rsidR="003F554C" w:rsidRPr="00FE3CB1" w:rsidRDefault="003F554C" w:rsidP="003F554C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FE3CB1">
        <w:rPr>
          <w:color w:val="000000"/>
        </w:rPr>
        <w:t xml:space="preserve">Il </w:t>
      </w:r>
      <w:r w:rsidR="005000B8">
        <w:rPr>
          <w:color w:val="000000"/>
        </w:rPr>
        <w:t xml:space="preserve">valore del </w:t>
      </w:r>
      <w:r w:rsidRPr="00FE3CB1">
        <w:rPr>
          <w:color w:val="000000"/>
        </w:rPr>
        <w:t xml:space="preserve">bonus idrico, </w:t>
      </w:r>
      <w:r w:rsidR="005000B8">
        <w:rPr>
          <w:color w:val="000000"/>
        </w:rPr>
        <w:t xml:space="preserve">riconosciuto </w:t>
      </w:r>
      <w:r w:rsidRPr="00FE3CB1">
        <w:rPr>
          <w:color w:val="000000"/>
        </w:rPr>
        <w:t>per nu</w:t>
      </w:r>
      <w:r w:rsidR="005000B8">
        <w:rPr>
          <w:color w:val="000000"/>
        </w:rPr>
        <w:t>cleo familiare, è fissato nell’</w:t>
      </w:r>
      <w:r w:rsidRPr="00FE3CB1">
        <w:rPr>
          <w:color w:val="000000"/>
        </w:rPr>
        <w:t>importo</w:t>
      </w:r>
      <w:r w:rsidR="005000B8">
        <w:rPr>
          <w:color w:val="000000"/>
        </w:rPr>
        <w:t xml:space="preserve"> </w:t>
      </w:r>
      <w:r w:rsidR="005000B8" w:rsidRPr="005000B8">
        <w:rPr>
          <w:color w:val="FF0000"/>
        </w:rPr>
        <w:t>massimo</w:t>
      </w:r>
      <w:r w:rsidRPr="00FE3CB1">
        <w:rPr>
          <w:color w:val="000000"/>
        </w:rPr>
        <w:t xml:space="preserve"> di </w:t>
      </w:r>
      <w:r w:rsidRPr="00FE3CB1">
        <w:rPr>
          <w:b/>
          <w:bCs/>
          <w:color w:val="000000"/>
        </w:rPr>
        <w:t>€ 100,00.</w:t>
      </w:r>
    </w:p>
    <w:p w14:paraId="7BE1D714" w14:textId="77777777" w:rsidR="003F554C" w:rsidRPr="00FE3CB1" w:rsidRDefault="003F554C" w:rsidP="003F554C">
      <w:pPr>
        <w:autoSpaceDE w:val="0"/>
        <w:autoSpaceDN w:val="0"/>
        <w:adjustRightInd w:val="0"/>
        <w:jc w:val="both"/>
      </w:pPr>
      <w:r w:rsidRPr="00FE3CB1">
        <w:t>Per gli utenti domestici diretti l’agevolazione sarà ri</w:t>
      </w:r>
      <w:r w:rsidR="008210F7">
        <w:t xml:space="preserve">conosciuta come detrazione </w:t>
      </w:r>
      <w:r w:rsidR="008210F7" w:rsidRPr="008210F7">
        <w:rPr>
          <w:color w:val="FF0000"/>
        </w:rPr>
        <w:t>dalle</w:t>
      </w:r>
      <w:r w:rsidRPr="008210F7">
        <w:rPr>
          <w:color w:val="FF0000"/>
        </w:rPr>
        <w:t xml:space="preserve"> bollett</w:t>
      </w:r>
      <w:r w:rsidR="008210F7" w:rsidRPr="008210F7">
        <w:rPr>
          <w:color w:val="FF0000"/>
        </w:rPr>
        <w:t>e</w:t>
      </w:r>
      <w:r w:rsidRPr="00FE3CB1">
        <w:t>, mentre per gli utenti domestici ind</w:t>
      </w:r>
      <w:r w:rsidR="008210F7">
        <w:t xml:space="preserve">iretti il Gestore detrarrà </w:t>
      </w:r>
      <w:r w:rsidR="008210F7" w:rsidRPr="008210F7">
        <w:rPr>
          <w:color w:val="FF0000"/>
        </w:rPr>
        <w:t>dalle</w:t>
      </w:r>
      <w:r w:rsidRPr="008210F7">
        <w:rPr>
          <w:color w:val="FF0000"/>
        </w:rPr>
        <w:t xml:space="preserve"> bollett</w:t>
      </w:r>
      <w:r w:rsidR="008210F7" w:rsidRPr="008210F7">
        <w:rPr>
          <w:color w:val="FF0000"/>
        </w:rPr>
        <w:t>e</w:t>
      </w:r>
      <w:r w:rsidRPr="00FE3CB1">
        <w:t xml:space="preserve"> intestat</w:t>
      </w:r>
      <w:r w:rsidR="008210F7">
        <w:t>e</w:t>
      </w:r>
      <w:r>
        <w:t xml:space="preserve"> </w:t>
      </w:r>
      <w:r w:rsidRPr="00FE3CB1">
        <w:t>al titolare del contratto d’utenza un importo pari all’agevolazione riconosciuta.</w:t>
      </w:r>
    </w:p>
    <w:p w14:paraId="22051A05" w14:textId="77777777" w:rsidR="003F554C" w:rsidRPr="00FE3CB1" w:rsidRDefault="003F554C" w:rsidP="003F554C">
      <w:pPr>
        <w:adjustRightInd w:val="0"/>
        <w:jc w:val="both"/>
      </w:pPr>
      <w:r w:rsidRPr="00FE3CB1">
        <w:lastRenderedPageBreak/>
        <w:t xml:space="preserve">Qualora l’importo complessivo </w:t>
      </w:r>
      <w:r w:rsidRPr="0041137E">
        <w:rPr>
          <w:color w:val="FF0000"/>
        </w:rPr>
        <w:t>versato</w:t>
      </w:r>
      <w:r w:rsidRPr="00FE3CB1">
        <w:t xml:space="preserve"> in bol</w:t>
      </w:r>
      <w:r w:rsidR="005000B8">
        <w:t>letta dall’utente nell’anno 2021</w:t>
      </w:r>
      <w:r w:rsidRPr="00FE3CB1">
        <w:t xml:space="preserve"> non raggiunga i 100 euro, verrà </w:t>
      </w:r>
      <w:r w:rsidR="005000B8" w:rsidRPr="005000B8">
        <w:rPr>
          <w:color w:val="FF0000"/>
        </w:rPr>
        <w:t>riconosciuto e</w:t>
      </w:r>
      <w:r w:rsidR="005000B8">
        <w:t xml:space="preserve"> </w:t>
      </w:r>
      <w:r w:rsidRPr="00FE3CB1">
        <w:t xml:space="preserve">detratto l’effettivo importo pagato. </w:t>
      </w:r>
    </w:p>
    <w:p w14:paraId="38C4001E" w14:textId="77777777" w:rsidR="003F554C" w:rsidRPr="00FE3CB1" w:rsidRDefault="005000B8" w:rsidP="003F554C">
      <w:pPr>
        <w:adjustRightInd w:val="0"/>
        <w:jc w:val="both"/>
      </w:pPr>
      <w:r>
        <w:t xml:space="preserve">Nel caso in cui </w:t>
      </w:r>
      <w:r w:rsidRPr="005000B8">
        <w:rPr>
          <w:color w:val="FF0000"/>
        </w:rPr>
        <w:t xml:space="preserve">dovessero verificarsi </w:t>
      </w:r>
      <w:r>
        <w:rPr>
          <w:color w:val="FF0000"/>
        </w:rPr>
        <w:t xml:space="preserve">economie di spesa </w:t>
      </w:r>
      <w:r w:rsidRPr="005000B8">
        <w:rPr>
          <w:color w:val="FF0000"/>
        </w:rPr>
        <w:t>in relazione</w:t>
      </w:r>
      <w:r>
        <w:t xml:space="preserve"> al</w:t>
      </w:r>
      <w:r w:rsidR="003F554C" w:rsidRPr="00FE3CB1">
        <w:t xml:space="preserve">la somma </w:t>
      </w:r>
      <w:r>
        <w:t xml:space="preserve">complessiva </w:t>
      </w:r>
      <w:r w:rsidR="003F554C" w:rsidRPr="00FE3CB1">
        <w:t xml:space="preserve">assegnata da Marche Multiservizi, </w:t>
      </w:r>
      <w:r>
        <w:t>le stesse verranno utilizzate</w:t>
      </w:r>
      <w:r w:rsidR="003F554C" w:rsidRPr="00FE3CB1">
        <w:t xml:space="preserve"> per il rimborso della TARI. </w:t>
      </w:r>
      <w:r w:rsidR="003F554C" w:rsidRPr="00FE3CB1">
        <w:rPr>
          <w:color w:val="000000"/>
        </w:rPr>
        <w:t xml:space="preserve">Il </w:t>
      </w:r>
      <w:r w:rsidR="008210F7" w:rsidRPr="008210F7">
        <w:rPr>
          <w:color w:val="FF0000"/>
        </w:rPr>
        <w:t>valore</w:t>
      </w:r>
      <w:r w:rsidR="008210F7">
        <w:rPr>
          <w:color w:val="000000"/>
        </w:rPr>
        <w:t xml:space="preserve"> del </w:t>
      </w:r>
      <w:r w:rsidR="003F554C" w:rsidRPr="00FE3CB1">
        <w:rPr>
          <w:color w:val="000000"/>
        </w:rPr>
        <w:t xml:space="preserve">bonus rifiuti, </w:t>
      </w:r>
      <w:r w:rsidR="008210F7">
        <w:rPr>
          <w:color w:val="000000"/>
        </w:rPr>
        <w:t xml:space="preserve">riconosciuto </w:t>
      </w:r>
      <w:r w:rsidR="003F554C" w:rsidRPr="00FE3CB1">
        <w:rPr>
          <w:color w:val="000000"/>
        </w:rPr>
        <w:t xml:space="preserve">per nucleo familiare, è fissato nell’importo </w:t>
      </w:r>
      <w:r w:rsidRPr="005000B8">
        <w:rPr>
          <w:color w:val="FF0000"/>
        </w:rPr>
        <w:t xml:space="preserve">massimo </w:t>
      </w:r>
      <w:r w:rsidR="003F554C" w:rsidRPr="00FE3CB1">
        <w:rPr>
          <w:color w:val="000000"/>
        </w:rPr>
        <w:t xml:space="preserve">di </w:t>
      </w:r>
      <w:r w:rsidR="003F554C" w:rsidRPr="00FE3CB1">
        <w:rPr>
          <w:b/>
          <w:bCs/>
          <w:color w:val="000000"/>
        </w:rPr>
        <w:t>€ 100,00.</w:t>
      </w:r>
      <w:r w:rsidR="003F554C" w:rsidRPr="00FE3CB1">
        <w:t xml:space="preserve"> Qualora l’importo complessivo </w:t>
      </w:r>
      <w:r w:rsidR="003F554C" w:rsidRPr="0041137E">
        <w:rPr>
          <w:color w:val="FF0000"/>
        </w:rPr>
        <w:t>versato</w:t>
      </w:r>
      <w:r w:rsidR="003F554C" w:rsidRPr="00FE3CB1">
        <w:t xml:space="preserve"> in bolletta dall’utente nell’anno 202</w:t>
      </w:r>
      <w:r>
        <w:t>1</w:t>
      </w:r>
      <w:r w:rsidR="003F554C" w:rsidRPr="00FE3CB1">
        <w:t xml:space="preserve"> non raggiunga i 100 euro, verrà </w:t>
      </w:r>
      <w:r w:rsidRPr="005000B8">
        <w:rPr>
          <w:color w:val="FF0000"/>
        </w:rPr>
        <w:t>riconosciuto e</w:t>
      </w:r>
      <w:r w:rsidRPr="00FE3CB1">
        <w:t xml:space="preserve"> </w:t>
      </w:r>
      <w:r w:rsidR="003F554C" w:rsidRPr="00FE3CB1">
        <w:t>detratto l’effettivo importo pagato.</w:t>
      </w:r>
    </w:p>
    <w:p w14:paraId="5245519E" w14:textId="77777777" w:rsidR="003F554C" w:rsidRPr="005000B8" w:rsidRDefault="003F554C" w:rsidP="003F554C">
      <w:pPr>
        <w:adjustRightInd w:val="0"/>
        <w:jc w:val="both"/>
      </w:pPr>
      <w:r w:rsidRPr="005000B8">
        <w:t xml:space="preserve">Nel caso in cui la somma assegnata non venga totalmente </w:t>
      </w:r>
      <w:r w:rsidR="0041137E">
        <w:rPr>
          <w:color w:val="FF0000"/>
        </w:rPr>
        <w:t>utilizzata</w:t>
      </w:r>
      <w:r w:rsidR="005000B8">
        <w:t xml:space="preserve"> </w:t>
      </w:r>
      <w:r w:rsidR="0041137E">
        <w:t>d</w:t>
      </w:r>
      <w:r w:rsidRPr="005000B8">
        <w:t>agli aventi diritto, l’importo residuo verrà ridistribuito in parti uguali tra gli ste</w:t>
      </w:r>
      <w:r w:rsidR="005000B8" w:rsidRPr="005000B8">
        <w:t xml:space="preserve">ssi, previa </w:t>
      </w:r>
      <w:r w:rsidR="001A737F" w:rsidRPr="001A737F">
        <w:rPr>
          <w:color w:val="FF0000"/>
        </w:rPr>
        <w:t>verifica</w:t>
      </w:r>
      <w:r w:rsidR="005000B8" w:rsidRPr="005000B8">
        <w:t xml:space="preserve"> dell’</w:t>
      </w:r>
      <w:r w:rsidRPr="005000B8">
        <w:t>avvenuta spesa.</w:t>
      </w:r>
    </w:p>
    <w:p w14:paraId="4859089E" w14:textId="77777777" w:rsidR="003F554C" w:rsidRPr="00FE3CB1" w:rsidRDefault="003F554C" w:rsidP="003F554C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14:paraId="1AAC76A8" w14:textId="77777777" w:rsidR="003F554C" w:rsidRPr="00FE3CB1" w:rsidRDefault="003F554C" w:rsidP="003F554C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FE3CB1">
        <w:rPr>
          <w:b/>
          <w:bCs/>
          <w:color w:val="000000"/>
        </w:rPr>
        <w:t xml:space="preserve">MODALITÀ DI PRESENTAZIONE DELLA DOMANDA </w:t>
      </w:r>
    </w:p>
    <w:p w14:paraId="6550DC07" w14:textId="77777777" w:rsidR="003F554C" w:rsidRPr="00FE3CB1" w:rsidRDefault="001A737F" w:rsidP="003F554C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La richiesta per le agevolazioni</w:t>
      </w:r>
      <w:r w:rsidR="003F554C" w:rsidRPr="00FE3CB1">
        <w:rPr>
          <w:color w:val="000000"/>
        </w:rPr>
        <w:t xml:space="preserve"> tariffari</w:t>
      </w:r>
      <w:r>
        <w:rPr>
          <w:color w:val="000000"/>
        </w:rPr>
        <w:t>e</w:t>
      </w:r>
      <w:r w:rsidR="003F554C" w:rsidRPr="00FE3CB1">
        <w:rPr>
          <w:color w:val="000000"/>
        </w:rPr>
        <w:t xml:space="preserve"> di cui sopra, redatta su apposito </w:t>
      </w:r>
      <w:r w:rsidR="003F554C" w:rsidRPr="00FE3CB1">
        <w:rPr>
          <w:b/>
          <w:bCs/>
          <w:color w:val="000000"/>
        </w:rPr>
        <w:t>modulo di domanda (Allegato A)</w:t>
      </w:r>
      <w:r w:rsidR="003F554C" w:rsidRPr="00FE3CB1">
        <w:rPr>
          <w:color w:val="000000"/>
        </w:rPr>
        <w:t>, accompagnata da copia fotostatica di un valido documento di identità e corredata dalla documentazione richiesta, dovrà pervenire, nei modi stabiliti dalla legge,</w:t>
      </w:r>
    </w:p>
    <w:p w14:paraId="6A15DFF1" w14:textId="44CA5A1E" w:rsidR="003F554C" w:rsidRPr="00FE3CB1" w:rsidRDefault="003F554C" w:rsidP="003F554C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FE3CB1">
        <w:rPr>
          <w:b/>
          <w:bCs/>
          <w:sz w:val="28"/>
          <w:szCs w:val="28"/>
        </w:rPr>
        <w:t xml:space="preserve">                          </w:t>
      </w:r>
      <w:r w:rsidRPr="00FE3CB1">
        <w:rPr>
          <w:b/>
          <w:bCs/>
          <w:sz w:val="28"/>
          <w:szCs w:val="28"/>
          <w:highlight w:val="yellow"/>
        </w:rPr>
        <w:t>dal</w:t>
      </w:r>
      <w:r w:rsidR="00D35336">
        <w:rPr>
          <w:b/>
          <w:bCs/>
          <w:sz w:val="28"/>
          <w:szCs w:val="28"/>
          <w:highlight w:val="yellow"/>
        </w:rPr>
        <w:t xml:space="preserve"> 23.08.2022 </w:t>
      </w:r>
      <w:r w:rsidRPr="00D35336">
        <w:rPr>
          <w:b/>
          <w:bCs/>
          <w:sz w:val="28"/>
          <w:szCs w:val="28"/>
          <w:highlight w:val="yellow"/>
        </w:rPr>
        <w:t xml:space="preserve">al </w:t>
      </w:r>
      <w:r w:rsidR="00D35336" w:rsidRPr="00D35336">
        <w:rPr>
          <w:b/>
          <w:bCs/>
          <w:sz w:val="28"/>
          <w:szCs w:val="28"/>
          <w:highlight w:val="yellow"/>
        </w:rPr>
        <w:t>24.09.2022</w:t>
      </w:r>
    </w:p>
    <w:p w14:paraId="643D13DD" w14:textId="77777777" w:rsidR="003F554C" w:rsidRPr="00FE3CB1" w:rsidRDefault="003F554C" w:rsidP="003F554C">
      <w:pPr>
        <w:autoSpaceDE w:val="0"/>
        <w:autoSpaceDN w:val="0"/>
        <w:adjustRightInd w:val="0"/>
        <w:rPr>
          <w:color w:val="000000"/>
        </w:rPr>
      </w:pPr>
    </w:p>
    <w:p w14:paraId="162FF408" w14:textId="25DCF842" w:rsidR="003F554C" w:rsidRPr="00FE3CB1" w:rsidRDefault="003F554C" w:rsidP="003F554C">
      <w:pPr>
        <w:autoSpaceDE w:val="0"/>
        <w:autoSpaceDN w:val="0"/>
        <w:adjustRightInd w:val="0"/>
        <w:rPr>
          <w:i/>
          <w:iCs/>
          <w:color w:val="000000"/>
        </w:rPr>
      </w:pPr>
      <w:r w:rsidRPr="00FE3CB1">
        <w:rPr>
          <w:color w:val="000000"/>
        </w:rPr>
        <w:t xml:space="preserve">presso gli uffici </w:t>
      </w:r>
      <w:r w:rsidR="00D35336">
        <w:rPr>
          <w:color w:val="000000"/>
        </w:rPr>
        <w:t>SERV. SOCIALI del comune di Montecalvo in Foglia</w:t>
      </w:r>
    </w:p>
    <w:p w14:paraId="48B19C37" w14:textId="77777777" w:rsidR="003F554C" w:rsidRPr="00FE3CB1" w:rsidRDefault="003F554C" w:rsidP="003F554C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14:paraId="60C2C47E" w14:textId="240BD0AE" w:rsidR="003F554C" w:rsidRPr="00FE3CB1" w:rsidRDefault="003F554C" w:rsidP="003F554C">
      <w:pPr>
        <w:autoSpaceDE w:val="0"/>
        <w:autoSpaceDN w:val="0"/>
        <w:adjustRightInd w:val="0"/>
        <w:jc w:val="both"/>
        <w:rPr>
          <w:color w:val="000000"/>
        </w:rPr>
      </w:pPr>
      <w:r w:rsidRPr="00FE3CB1">
        <w:rPr>
          <w:color w:val="000000"/>
        </w:rPr>
        <w:t xml:space="preserve">Non verranno prese in considerazione le domande che perverranno oltre il termine perentorio stabilito. Farà fede il timbro di accettazione apposto dagli uffici comunali competenti, oppure </w:t>
      </w:r>
      <w:r>
        <w:rPr>
          <w:color w:val="000000"/>
        </w:rPr>
        <w:t xml:space="preserve">la </w:t>
      </w:r>
      <w:r w:rsidRPr="00FE3CB1">
        <w:rPr>
          <w:color w:val="000000"/>
        </w:rPr>
        <w:t>PEC,</w:t>
      </w:r>
      <w:r>
        <w:rPr>
          <w:color w:val="000000"/>
        </w:rPr>
        <w:t xml:space="preserve"> inviata</w:t>
      </w:r>
      <w:r w:rsidRPr="00FE3CB1">
        <w:rPr>
          <w:color w:val="000000"/>
        </w:rPr>
        <w:t xml:space="preserve"> all’indirizzo </w:t>
      </w:r>
      <w:hyperlink r:id="rId8" w:history="1">
        <w:r w:rsidR="00D35336" w:rsidRPr="00701474">
          <w:rPr>
            <w:rStyle w:val="Collegamentoipertestuale"/>
          </w:rPr>
          <w:t>comune.montecavlo@emarche.it</w:t>
        </w:r>
      </w:hyperlink>
      <w:r w:rsidR="00D35336">
        <w:rPr>
          <w:color w:val="000000"/>
        </w:rPr>
        <w:t xml:space="preserve"> </w:t>
      </w:r>
    </w:p>
    <w:p w14:paraId="2AF8FFCC" w14:textId="77777777" w:rsidR="003F554C" w:rsidRPr="00FE3CB1" w:rsidRDefault="003F554C" w:rsidP="003F554C">
      <w:pPr>
        <w:autoSpaceDE w:val="0"/>
        <w:autoSpaceDN w:val="0"/>
        <w:adjustRightInd w:val="0"/>
        <w:jc w:val="both"/>
        <w:rPr>
          <w:color w:val="000000"/>
        </w:rPr>
      </w:pPr>
    </w:p>
    <w:p w14:paraId="2D7A0FC6" w14:textId="1B080493" w:rsidR="003F554C" w:rsidRPr="00FE3CB1" w:rsidRDefault="003F554C" w:rsidP="003F554C">
      <w:pPr>
        <w:adjustRightInd w:val="0"/>
        <w:jc w:val="both"/>
        <w:rPr>
          <w:color w:val="000000"/>
        </w:rPr>
      </w:pPr>
      <w:r w:rsidRPr="00FE3CB1">
        <w:rPr>
          <w:color w:val="000000"/>
        </w:rPr>
        <w:t xml:space="preserve">La domanda di ammissione al presente Avviso pubblico è scaricabile dal sito </w:t>
      </w:r>
      <w:r w:rsidR="00D35336">
        <w:rPr>
          <w:highlight w:val="yellow"/>
        </w:rPr>
        <w:t>www.comune.montecalvo.it</w:t>
      </w:r>
      <w:r w:rsidRPr="00FE3CB1">
        <w:rPr>
          <w:color w:val="000000"/>
          <w:highlight w:val="yellow"/>
        </w:rPr>
        <w:t>,</w:t>
      </w:r>
      <w:r w:rsidRPr="00FE3CB1">
        <w:rPr>
          <w:color w:val="000000"/>
        </w:rPr>
        <w:t xml:space="preserve"> oppure è reperibile presso</w:t>
      </w:r>
      <w:r w:rsidR="001A737F">
        <w:rPr>
          <w:color w:val="000000"/>
        </w:rPr>
        <w:t xml:space="preserve"> </w:t>
      </w:r>
      <w:r w:rsidR="00D35336">
        <w:rPr>
          <w:color w:val="000000"/>
          <w:highlight w:val="yellow"/>
        </w:rPr>
        <w:t xml:space="preserve">l’Ufficio </w:t>
      </w:r>
      <w:proofErr w:type="spellStart"/>
      <w:r w:rsidR="00D35336">
        <w:rPr>
          <w:color w:val="000000"/>
          <w:highlight w:val="yellow"/>
        </w:rPr>
        <w:t>Serv</w:t>
      </w:r>
      <w:proofErr w:type="spellEnd"/>
      <w:r w:rsidR="00D35336">
        <w:rPr>
          <w:color w:val="000000"/>
          <w:highlight w:val="yellow"/>
        </w:rPr>
        <w:t>. Sociali del Comune di Montecalvo in Foglia</w:t>
      </w:r>
      <w:r w:rsidR="00D35336">
        <w:rPr>
          <w:color w:val="000000"/>
        </w:rPr>
        <w:t>.</w:t>
      </w:r>
      <w:r w:rsidRPr="00FE3CB1">
        <w:rPr>
          <w:color w:val="000000"/>
        </w:rPr>
        <w:t xml:space="preserve"> </w:t>
      </w:r>
    </w:p>
    <w:p w14:paraId="3EBBF087" w14:textId="77777777" w:rsidR="003F554C" w:rsidRPr="00FE3CB1" w:rsidRDefault="003F554C" w:rsidP="003F554C">
      <w:pPr>
        <w:adjustRightInd w:val="0"/>
        <w:jc w:val="both"/>
        <w:rPr>
          <w:color w:val="000000"/>
        </w:rPr>
      </w:pPr>
    </w:p>
    <w:p w14:paraId="4B073D77" w14:textId="77777777" w:rsidR="003F554C" w:rsidRPr="00FE3CB1" w:rsidRDefault="003F554C" w:rsidP="003F554C">
      <w:pPr>
        <w:autoSpaceDE w:val="0"/>
        <w:autoSpaceDN w:val="0"/>
        <w:adjustRightInd w:val="0"/>
        <w:jc w:val="both"/>
        <w:rPr>
          <w:color w:val="000000"/>
        </w:rPr>
      </w:pPr>
      <w:r w:rsidRPr="00FE3CB1">
        <w:rPr>
          <w:color w:val="000000"/>
        </w:rPr>
        <w:t xml:space="preserve">Il Comune non </w:t>
      </w:r>
      <w:r w:rsidR="00C50014">
        <w:rPr>
          <w:color w:val="000000"/>
        </w:rPr>
        <w:t xml:space="preserve">si </w:t>
      </w:r>
      <w:r w:rsidRPr="00FE3CB1">
        <w:rPr>
          <w:color w:val="000000"/>
        </w:rPr>
        <w:t xml:space="preserve">assume </w:t>
      </w:r>
      <w:r w:rsidR="001A737F">
        <w:rPr>
          <w:color w:val="000000"/>
        </w:rPr>
        <w:t xml:space="preserve">alcuna </w:t>
      </w:r>
      <w:r w:rsidRPr="00FE3CB1">
        <w:rPr>
          <w:color w:val="000000"/>
        </w:rPr>
        <w:t>responsabilità in caso di dispersione delle domande dovuta ad inesatte indicazioni del destinatario del plico, a disguidi postali o imputabili a fatto di terzi, a caso fortuito o forza maggiore.</w:t>
      </w:r>
    </w:p>
    <w:p w14:paraId="6FCDD093" w14:textId="77777777" w:rsidR="003F554C" w:rsidRDefault="003F554C" w:rsidP="003F554C">
      <w:pPr>
        <w:adjustRightInd w:val="0"/>
        <w:jc w:val="both"/>
        <w:rPr>
          <w:color w:val="000000"/>
        </w:rPr>
      </w:pPr>
    </w:p>
    <w:p w14:paraId="45C78925" w14:textId="77777777" w:rsidR="003F554C" w:rsidRPr="00FE3CB1" w:rsidRDefault="003F554C" w:rsidP="003F554C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FE3CB1">
        <w:rPr>
          <w:b/>
          <w:bCs/>
          <w:color w:val="000000"/>
        </w:rPr>
        <w:t xml:space="preserve">DOCUMENTI DA </w:t>
      </w:r>
      <w:r w:rsidR="001A737F">
        <w:rPr>
          <w:b/>
          <w:bCs/>
          <w:color w:val="000000"/>
        </w:rPr>
        <w:t>ALLEGARE A</w:t>
      </w:r>
      <w:r w:rsidRPr="00FE3CB1">
        <w:rPr>
          <w:b/>
          <w:bCs/>
          <w:color w:val="000000"/>
        </w:rPr>
        <w:t>LLA DOMANDA</w:t>
      </w:r>
    </w:p>
    <w:p w14:paraId="12E52018" w14:textId="77777777" w:rsidR="003F554C" w:rsidRPr="00FE3CB1" w:rsidRDefault="003F554C" w:rsidP="003F554C">
      <w:pPr>
        <w:numPr>
          <w:ilvl w:val="0"/>
          <w:numId w:val="3"/>
        </w:numPr>
        <w:autoSpaceDE w:val="0"/>
        <w:autoSpaceDN w:val="0"/>
        <w:adjustRightInd w:val="0"/>
        <w:ind w:left="714" w:hanging="357"/>
        <w:jc w:val="both"/>
        <w:rPr>
          <w:color w:val="000000"/>
        </w:rPr>
      </w:pPr>
      <w:r w:rsidRPr="00FE3CB1">
        <w:rPr>
          <w:color w:val="000000"/>
        </w:rPr>
        <w:t xml:space="preserve">copia del modello ISEE ORDINARIO del </w:t>
      </w:r>
      <w:r w:rsidR="001A737F" w:rsidRPr="001A737F">
        <w:rPr>
          <w:color w:val="FF0000"/>
        </w:rPr>
        <w:t>richiedente</w:t>
      </w:r>
      <w:r w:rsidRPr="00FE3CB1">
        <w:rPr>
          <w:color w:val="000000"/>
        </w:rPr>
        <w:t xml:space="preserve"> in corso di validità;</w:t>
      </w:r>
    </w:p>
    <w:p w14:paraId="7B0CEF6A" w14:textId="77777777" w:rsidR="003F554C" w:rsidRPr="00FE3CB1" w:rsidRDefault="003F554C" w:rsidP="003F554C">
      <w:pPr>
        <w:numPr>
          <w:ilvl w:val="0"/>
          <w:numId w:val="3"/>
        </w:numPr>
        <w:autoSpaceDE w:val="0"/>
        <w:autoSpaceDN w:val="0"/>
        <w:adjustRightInd w:val="0"/>
        <w:ind w:left="714" w:hanging="357"/>
        <w:jc w:val="both"/>
        <w:rPr>
          <w:color w:val="000000"/>
        </w:rPr>
      </w:pPr>
      <w:r w:rsidRPr="00FE3CB1">
        <w:rPr>
          <w:color w:val="000000"/>
        </w:rPr>
        <w:t>tutte le fatture de</w:t>
      </w:r>
      <w:r w:rsidR="001A737F">
        <w:rPr>
          <w:color w:val="000000"/>
        </w:rPr>
        <w:t>l servizio idrico relative all’anno 2021</w:t>
      </w:r>
      <w:r w:rsidRPr="00FE3CB1">
        <w:rPr>
          <w:color w:val="000000"/>
        </w:rPr>
        <w:t xml:space="preserve"> indicanti il codice servizio e codice cliente, corredate dalla documentazione attestante l’avvenuto pagamento;</w:t>
      </w:r>
    </w:p>
    <w:p w14:paraId="3A49A647" w14:textId="77777777" w:rsidR="003F554C" w:rsidRPr="00FE3CB1" w:rsidRDefault="003F554C" w:rsidP="003F554C">
      <w:pPr>
        <w:numPr>
          <w:ilvl w:val="0"/>
          <w:numId w:val="3"/>
        </w:numPr>
        <w:autoSpaceDE w:val="0"/>
        <w:autoSpaceDN w:val="0"/>
        <w:adjustRightInd w:val="0"/>
        <w:ind w:left="714" w:hanging="357"/>
        <w:jc w:val="both"/>
        <w:rPr>
          <w:color w:val="000000"/>
        </w:rPr>
      </w:pPr>
      <w:r w:rsidRPr="00FE3CB1">
        <w:rPr>
          <w:color w:val="000000"/>
        </w:rPr>
        <w:t>tutta la documentazione del servizi</w:t>
      </w:r>
      <w:r w:rsidR="001A737F">
        <w:rPr>
          <w:color w:val="000000"/>
        </w:rPr>
        <w:t>o rifiuti (</w:t>
      </w:r>
      <w:proofErr w:type="gramStart"/>
      <w:r w:rsidR="001A737F">
        <w:rPr>
          <w:color w:val="000000"/>
        </w:rPr>
        <w:t>TARI)  relativa</w:t>
      </w:r>
      <w:proofErr w:type="gramEnd"/>
      <w:r w:rsidR="001A737F">
        <w:rPr>
          <w:color w:val="000000"/>
        </w:rPr>
        <w:t xml:space="preserve"> all’anno 2021</w:t>
      </w:r>
      <w:r w:rsidRPr="00FE3CB1">
        <w:rPr>
          <w:color w:val="000000"/>
        </w:rPr>
        <w:t xml:space="preserve"> indicante il codice posizione soggetta al tributo e codice contribuente, corredata dalla documentazione attestante l’avvenuto pagamento;</w:t>
      </w:r>
    </w:p>
    <w:p w14:paraId="367CB382" w14:textId="77777777" w:rsidR="003F554C" w:rsidRPr="00FE3CB1" w:rsidRDefault="003F554C" w:rsidP="003F554C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</w:rPr>
      </w:pPr>
      <w:r w:rsidRPr="00FE3CB1">
        <w:rPr>
          <w:color w:val="000000"/>
        </w:rPr>
        <w:t>fotocopia di un valido documento di identità personale del dichiarante;</w:t>
      </w:r>
    </w:p>
    <w:p w14:paraId="68FF412A" w14:textId="77777777" w:rsidR="003F554C" w:rsidRPr="00FE3CB1" w:rsidRDefault="001A737F" w:rsidP="003F554C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fotocopia di </w:t>
      </w:r>
      <w:r w:rsidR="003F554C" w:rsidRPr="00FE3CB1">
        <w:rPr>
          <w:color w:val="000000"/>
        </w:rPr>
        <w:t>carta di soggiorno o permesso di soggiorno in corso di validità per i cittadini non appartenenti a Paesi dell’Unione europea.</w:t>
      </w:r>
    </w:p>
    <w:p w14:paraId="2373D847" w14:textId="77777777" w:rsidR="003F554C" w:rsidRDefault="003F554C" w:rsidP="003F554C">
      <w:pPr>
        <w:autoSpaceDE w:val="0"/>
        <w:autoSpaceDN w:val="0"/>
        <w:adjustRightInd w:val="0"/>
        <w:jc w:val="both"/>
        <w:rPr>
          <w:color w:val="000000"/>
        </w:rPr>
      </w:pPr>
    </w:p>
    <w:p w14:paraId="2E3CE47A" w14:textId="77777777" w:rsidR="003F554C" w:rsidRPr="00FE3CB1" w:rsidRDefault="003F554C" w:rsidP="003F554C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FE3CB1">
        <w:rPr>
          <w:b/>
          <w:bCs/>
          <w:color w:val="000000"/>
        </w:rPr>
        <w:t>MODALITÀ DI FORMULAZIONE DELLA GRADUATORIA</w:t>
      </w:r>
    </w:p>
    <w:p w14:paraId="7115D723" w14:textId="77777777" w:rsidR="003F554C" w:rsidRPr="00FE3CB1" w:rsidRDefault="003F554C" w:rsidP="003F554C">
      <w:pPr>
        <w:autoSpaceDE w:val="0"/>
        <w:autoSpaceDN w:val="0"/>
        <w:adjustRightInd w:val="0"/>
        <w:jc w:val="both"/>
        <w:rPr>
          <w:color w:val="000000"/>
        </w:rPr>
      </w:pPr>
      <w:r w:rsidRPr="00FE3CB1">
        <w:rPr>
          <w:color w:val="000000"/>
        </w:rPr>
        <w:lastRenderedPageBreak/>
        <w:t>Il Comune procede</w:t>
      </w:r>
      <w:r w:rsidR="007B0288">
        <w:rPr>
          <w:color w:val="000000"/>
        </w:rPr>
        <w:t>rà</w:t>
      </w:r>
      <w:r w:rsidRPr="00FE3CB1">
        <w:rPr>
          <w:color w:val="000000"/>
        </w:rPr>
        <w:t xml:space="preserve"> all’istruttoria delle domande pervenute presso la propria sede, nei termini indicati dal presente Avviso pubblico, ed alla formazione di due graduatorie de</w:t>
      </w:r>
      <w:r w:rsidR="001A737F">
        <w:rPr>
          <w:color w:val="000000"/>
        </w:rPr>
        <w:t>gli</w:t>
      </w:r>
      <w:r w:rsidRPr="00FE3CB1">
        <w:rPr>
          <w:color w:val="000000"/>
        </w:rPr>
        <w:t xml:space="preserve"> ammessi ai benefici (Bonus servizio idrico e Bonus servizio Rifiuti)</w:t>
      </w:r>
      <w:r w:rsidR="001A737F">
        <w:rPr>
          <w:color w:val="000000"/>
        </w:rPr>
        <w:t>,</w:t>
      </w:r>
      <w:r w:rsidRPr="00FE3CB1">
        <w:rPr>
          <w:color w:val="000000"/>
        </w:rPr>
        <w:t xml:space="preserve"> </w:t>
      </w:r>
      <w:r w:rsidRPr="00FE3CB1">
        <w:rPr>
          <w:b/>
          <w:bCs/>
          <w:color w:val="000000"/>
        </w:rPr>
        <w:t xml:space="preserve">in ordine crescente del valore dell’Indicatore della Situazione Economica Equivalente </w:t>
      </w:r>
      <w:r w:rsidR="001A737F">
        <w:rPr>
          <w:color w:val="000000"/>
        </w:rPr>
        <w:t xml:space="preserve">(I.S.E.E); </w:t>
      </w:r>
      <w:r w:rsidRPr="00FE3CB1">
        <w:rPr>
          <w:color w:val="000000"/>
        </w:rPr>
        <w:t xml:space="preserve">in caso di parità di detto valore, </w:t>
      </w:r>
      <w:r w:rsidR="001A737F">
        <w:rPr>
          <w:color w:val="000000"/>
        </w:rPr>
        <w:t>si terrà conto</w:t>
      </w:r>
      <w:r w:rsidR="001A737F" w:rsidRPr="00FE3CB1">
        <w:rPr>
          <w:color w:val="000000"/>
        </w:rPr>
        <w:t xml:space="preserve"> </w:t>
      </w:r>
      <w:r w:rsidRPr="00FE3CB1">
        <w:rPr>
          <w:color w:val="000000"/>
        </w:rPr>
        <w:t>per ciascuna graduatoria delle seguenti precedenze:</w:t>
      </w:r>
    </w:p>
    <w:p w14:paraId="6DEB4A1B" w14:textId="77777777" w:rsidR="003F554C" w:rsidRPr="00FE3CB1" w:rsidRDefault="003F554C" w:rsidP="003F554C">
      <w:pPr>
        <w:autoSpaceDE w:val="0"/>
        <w:autoSpaceDN w:val="0"/>
        <w:adjustRightInd w:val="0"/>
        <w:jc w:val="both"/>
        <w:rPr>
          <w:color w:val="000000"/>
        </w:rPr>
      </w:pPr>
      <w:r w:rsidRPr="00FE3CB1">
        <w:rPr>
          <w:color w:val="000000"/>
        </w:rPr>
        <w:t xml:space="preserve">1) numero di minori presenti nel nucleo </w:t>
      </w:r>
      <w:r w:rsidR="001A737F">
        <w:rPr>
          <w:color w:val="000000"/>
        </w:rPr>
        <w:t xml:space="preserve">famigliare </w:t>
      </w:r>
      <w:r w:rsidRPr="00FE3CB1">
        <w:rPr>
          <w:color w:val="000000"/>
        </w:rPr>
        <w:t>del richiedente e, a parità di numero, età in ordine crescente del minore;</w:t>
      </w:r>
    </w:p>
    <w:p w14:paraId="7686D954" w14:textId="77777777" w:rsidR="003F554C" w:rsidRPr="00FE3CB1" w:rsidRDefault="003F554C" w:rsidP="003F554C">
      <w:pPr>
        <w:autoSpaceDE w:val="0"/>
        <w:autoSpaceDN w:val="0"/>
        <w:adjustRightInd w:val="0"/>
        <w:jc w:val="both"/>
        <w:rPr>
          <w:color w:val="000000"/>
        </w:rPr>
      </w:pPr>
      <w:r w:rsidRPr="00FE3CB1">
        <w:rPr>
          <w:color w:val="000000"/>
        </w:rPr>
        <w:t>2) numero di componenti del nucleo fami</w:t>
      </w:r>
      <w:r w:rsidR="001A737F">
        <w:rPr>
          <w:color w:val="000000"/>
        </w:rPr>
        <w:t>g</w:t>
      </w:r>
      <w:r w:rsidRPr="00FE3CB1">
        <w:rPr>
          <w:color w:val="000000"/>
        </w:rPr>
        <w:t>liare, assicurando la priorità ai nuclei composti dal maggior numero di persone;</w:t>
      </w:r>
    </w:p>
    <w:p w14:paraId="2E4C5E88" w14:textId="77777777" w:rsidR="003F554C" w:rsidRPr="00FE3CB1" w:rsidRDefault="003F554C" w:rsidP="003F554C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FE3CB1">
        <w:rPr>
          <w:color w:val="000000"/>
        </w:rPr>
        <w:t>3) in caso di ulteriore parità si procederà a sorteggio</w:t>
      </w:r>
      <w:r w:rsidRPr="00FE3CB1">
        <w:rPr>
          <w:b/>
          <w:bCs/>
          <w:color w:val="000000"/>
        </w:rPr>
        <w:t>.</w:t>
      </w:r>
    </w:p>
    <w:p w14:paraId="42D35A5A" w14:textId="77777777" w:rsidR="003F554C" w:rsidRPr="00FE3CB1" w:rsidRDefault="003F554C" w:rsidP="003F554C">
      <w:pPr>
        <w:rPr>
          <w:color w:val="000000"/>
        </w:rPr>
      </w:pPr>
    </w:p>
    <w:p w14:paraId="413E0B75" w14:textId="77777777" w:rsidR="003F554C" w:rsidRDefault="003F554C" w:rsidP="003F554C">
      <w:pPr>
        <w:jc w:val="both"/>
        <w:rPr>
          <w:color w:val="000000"/>
        </w:rPr>
      </w:pPr>
      <w:r w:rsidRPr="00FE3CB1">
        <w:rPr>
          <w:color w:val="000000"/>
        </w:rPr>
        <w:t>Per garantire la celerità e la speditezza del procedimento, le istanze presentate saranno esaminate secondo l'ordine crescente di valore Isee e qualora dall'istruttoria risultino in possesso dei requisiti previsti per l'accesso</w:t>
      </w:r>
      <w:r w:rsidR="001A737F">
        <w:rPr>
          <w:color w:val="000000"/>
        </w:rPr>
        <w:t xml:space="preserve"> al beneficio</w:t>
      </w:r>
      <w:r w:rsidRPr="00FE3CB1">
        <w:rPr>
          <w:color w:val="000000"/>
        </w:rPr>
        <w:t>, direttamente collocate in graduatoria fino all'esaurimento dei fondi a disposizione; non si procederà conseguentemente all'esame di istanze ulteriori.</w:t>
      </w:r>
    </w:p>
    <w:p w14:paraId="044A5C67" w14:textId="77777777" w:rsidR="003F554C" w:rsidRPr="00FE3CB1" w:rsidRDefault="003F554C" w:rsidP="003F554C">
      <w:pPr>
        <w:autoSpaceDE w:val="0"/>
        <w:autoSpaceDN w:val="0"/>
        <w:adjustRightInd w:val="0"/>
        <w:jc w:val="both"/>
        <w:rPr>
          <w:color w:val="000000"/>
        </w:rPr>
      </w:pPr>
    </w:p>
    <w:p w14:paraId="33C7872D" w14:textId="77777777" w:rsidR="003F554C" w:rsidRPr="00FE3CB1" w:rsidRDefault="003F554C" w:rsidP="003F554C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FE3CB1">
        <w:rPr>
          <w:b/>
          <w:bCs/>
          <w:color w:val="000000"/>
        </w:rPr>
        <w:t>REGOLE DI CARATTERE GENERALE</w:t>
      </w:r>
    </w:p>
    <w:p w14:paraId="0899A630" w14:textId="77777777" w:rsidR="003F554C" w:rsidRPr="007B0288" w:rsidRDefault="003F554C" w:rsidP="003F554C">
      <w:pPr>
        <w:autoSpaceDE w:val="0"/>
        <w:autoSpaceDN w:val="0"/>
        <w:adjustRightInd w:val="0"/>
        <w:jc w:val="both"/>
        <w:rPr>
          <w:color w:val="FF0000"/>
        </w:rPr>
      </w:pPr>
      <w:r w:rsidRPr="007B0288">
        <w:rPr>
          <w:color w:val="FF0000"/>
        </w:rPr>
        <w:t>È richiesta la dichiarazione che nessun altro soggetto facente parte del nucleo anagrafico abbia presentato la richiesta del bonus.</w:t>
      </w:r>
    </w:p>
    <w:p w14:paraId="098934F1" w14:textId="77777777" w:rsidR="003F554C" w:rsidRPr="00FE3CB1" w:rsidRDefault="003F554C" w:rsidP="003F554C">
      <w:pPr>
        <w:autoSpaceDE w:val="0"/>
        <w:autoSpaceDN w:val="0"/>
        <w:adjustRightInd w:val="0"/>
        <w:jc w:val="both"/>
        <w:rPr>
          <w:color w:val="000000"/>
        </w:rPr>
      </w:pPr>
      <w:r w:rsidRPr="00FE3CB1">
        <w:rPr>
          <w:color w:val="000000"/>
        </w:rPr>
        <w:t xml:space="preserve">L’Amministrazione Comunale procederà, ai sensi del D.P.R. n. 445/2000, ad idonei controlli, anche a campione, sulla veridicità delle dichiarazioni sostitutive rilasciate dai richiedenti </w:t>
      </w:r>
      <w:r w:rsidRPr="007B0288">
        <w:rPr>
          <w:color w:val="FF0000"/>
        </w:rPr>
        <w:t>il sostegno economico</w:t>
      </w:r>
      <w:r w:rsidRPr="00FE3CB1">
        <w:rPr>
          <w:color w:val="000000"/>
        </w:rPr>
        <w:t xml:space="preserve">. </w:t>
      </w:r>
    </w:p>
    <w:p w14:paraId="6FC0A92F" w14:textId="77777777" w:rsidR="003F554C" w:rsidRPr="00FE3CB1" w:rsidRDefault="003F554C" w:rsidP="003F554C">
      <w:pPr>
        <w:autoSpaceDE w:val="0"/>
        <w:autoSpaceDN w:val="0"/>
        <w:adjustRightInd w:val="0"/>
        <w:jc w:val="both"/>
        <w:rPr>
          <w:color w:val="000000"/>
        </w:rPr>
      </w:pPr>
      <w:r w:rsidRPr="00FE3CB1">
        <w:rPr>
          <w:color w:val="000000"/>
        </w:rPr>
        <w:t xml:space="preserve">Si ricorda che ai sensi del DPR 445/2000 le dichiarazioni mendaci, la falsità negli atti e l’uso di atti falsi sono puniti ai sensi del codice penale e delle leggi speciali in materia e determinano la pronuncia di decadenza dai benefici eventualmente conseguenti il provvedimento emanato su tali basi. </w:t>
      </w:r>
    </w:p>
    <w:p w14:paraId="4D2773A6" w14:textId="77777777" w:rsidR="003F554C" w:rsidRDefault="003F554C" w:rsidP="003F554C">
      <w:pPr>
        <w:autoSpaceDE w:val="0"/>
        <w:autoSpaceDN w:val="0"/>
        <w:adjustRightInd w:val="0"/>
        <w:ind w:left="-540"/>
        <w:jc w:val="both"/>
        <w:rPr>
          <w:color w:val="000000"/>
        </w:rPr>
      </w:pPr>
    </w:p>
    <w:p w14:paraId="7D8C7FA4" w14:textId="0694A043" w:rsidR="003F554C" w:rsidRPr="00FE3CB1" w:rsidRDefault="003F554C" w:rsidP="003F554C">
      <w:pPr>
        <w:autoSpaceDE w:val="0"/>
        <w:autoSpaceDN w:val="0"/>
        <w:adjustRightInd w:val="0"/>
        <w:ind w:left="-540"/>
        <w:jc w:val="both"/>
        <w:rPr>
          <w:color w:val="000000"/>
        </w:rPr>
      </w:pPr>
      <w:r w:rsidRPr="00FE3CB1">
        <w:rPr>
          <w:color w:val="000000"/>
        </w:rPr>
        <w:t>Per INFORMAZIONI è possibile rivolgersi a</w:t>
      </w:r>
      <w:r w:rsidR="00D35336">
        <w:rPr>
          <w:color w:val="000000"/>
        </w:rPr>
        <w:t xml:space="preserve">: Uff. </w:t>
      </w:r>
      <w:proofErr w:type="spellStart"/>
      <w:r w:rsidR="00D35336">
        <w:rPr>
          <w:color w:val="000000"/>
        </w:rPr>
        <w:t>Serv</w:t>
      </w:r>
      <w:proofErr w:type="spellEnd"/>
      <w:r w:rsidR="00D35336">
        <w:rPr>
          <w:color w:val="000000"/>
        </w:rPr>
        <w:t xml:space="preserve">. Sociali </w:t>
      </w:r>
      <w:r w:rsidR="0053779C">
        <w:rPr>
          <w:color w:val="000000"/>
        </w:rPr>
        <w:t>del Comune di Montecalvo in Foglia</w:t>
      </w:r>
    </w:p>
    <w:p w14:paraId="1209BCB4" w14:textId="77777777" w:rsidR="003F554C" w:rsidRPr="00FE3CB1" w:rsidRDefault="003F554C" w:rsidP="003F554C">
      <w:pPr>
        <w:autoSpaceDE w:val="0"/>
        <w:autoSpaceDN w:val="0"/>
        <w:adjustRightInd w:val="0"/>
        <w:jc w:val="both"/>
        <w:rPr>
          <w:color w:val="000000"/>
        </w:rPr>
      </w:pPr>
    </w:p>
    <w:p w14:paraId="1A98FE44" w14:textId="62E23CFD" w:rsidR="003F554C" w:rsidRDefault="003F554C" w:rsidP="003F554C">
      <w:pPr>
        <w:autoSpaceDE w:val="0"/>
        <w:autoSpaceDN w:val="0"/>
        <w:adjustRightInd w:val="0"/>
        <w:ind w:left="-540"/>
        <w:jc w:val="both"/>
        <w:rPr>
          <w:color w:val="000000"/>
        </w:rPr>
      </w:pPr>
      <w:r w:rsidRPr="00FE3CB1">
        <w:rPr>
          <w:color w:val="000000"/>
        </w:rPr>
        <w:t xml:space="preserve">Negli orari di apertura al pubblico: </w:t>
      </w:r>
      <w:r w:rsidR="0053779C">
        <w:rPr>
          <w:color w:val="000000"/>
        </w:rPr>
        <w:t>dalle ore 9.00 alle ore 13.00 di martedì, giovedì e sabato</w:t>
      </w:r>
      <w:r w:rsidRPr="00FE3CB1">
        <w:rPr>
          <w:color w:val="000000"/>
        </w:rPr>
        <w:t xml:space="preserve"> </w:t>
      </w:r>
    </w:p>
    <w:p w14:paraId="7A5F2501" w14:textId="77777777" w:rsidR="003F554C" w:rsidRDefault="003F554C" w:rsidP="003F554C">
      <w:pPr>
        <w:autoSpaceDE w:val="0"/>
        <w:autoSpaceDN w:val="0"/>
        <w:adjustRightInd w:val="0"/>
        <w:ind w:left="-540"/>
        <w:jc w:val="both"/>
        <w:rPr>
          <w:color w:val="000000"/>
        </w:rPr>
      </w:pPr>
    </w:p>
    <w:p w14:paraId="2F1BA14F" w14:textId="77777777" w:rsidR="003F554C" w:rsidRPr="00FE3CB1" w:rsidRDefault="003F554C" w:rsidP="003F554C">
      <w:pPr>
        <w:autoSpaceDE w:val="0"/>
        <w:autoSpaceDN w:val="0"/>
        <w:adjustRightInd w:val="0"/>
        <w:jc w:val="both"/>
      </w:pPr>
    </w:p>
    <w:p w14:paraId="5208169C" w14:textId="77777777" w:rsidR="003F554C" w:rsidRDefault="003F554C" w:rsidP="008210F7">
      <w:pPr>
        <w:autoSpaceDE w:val="0"/>
        <w:autoSpaceDN w:val="0"/>
        <w:adjustRightInd w:val="0"/>
        <w:ind w:left="4956" w:firstLine="708"/>
        <w:jc w:val="both"/>
      </w:pPr>
      <w:r>
        <w:t xml:space="preserve">               </w:t>
      </w:r>
      <w:r w:rsidRPr="00FE3CB1">
        <w:t xml:space="preserve">Il Responsabile </w:t>
      </w:r>
    </w:p>
    <w:p w14:paraId="1B584062" w14:textId="77777777" w:rsidR="008210F7" w:rsidRDefault="008210F7" w:rsidP="008210F7">
      <w:pPr>
        <w:autoSpaceDE w:val="0"/>
        <w:autoSpaceDN w:val="0"/>
        <w:adjustRightInd w:val="0"/>
        <w:ind w:left="4956" w:firstLine="708"/>
        <w:jc w:val="both"/>
      </w:pPr>
      <w:r>
        <w:t>______________________________</w:t>
      </w:r>
    </w:p>
    <w:p w14:paraId="23AA9DAF" w14:textId="77777777" w:rsidR="008210F7" w:rsidRDefault="008210F7" w:rsidP="003F554C">
      <w:pPr>
        <w:autoSpaceDE w:val="0"/>
        <w:autoSpaceDN w:val="0"/>
        <w:adjustRightInd w:val="0"/>
        <w:ind w:left="4956" w:firstLine="708"/>
        <w:jc w:val="both"/>
      </w:pPr>
    </w:p>
    <w:p w14:paraId="6370113F" w14:textId="77777777" w:rsidR="008210F7" w:rsidRDefault="008210F7" w:rsidP="003F554C">
      <w:pPr>
        <w:autoSpaceDE w:val="0"/>
        <w:autoSpaceDN w:val="0"/>
        <w:adjustRightInd w:val="0"/>
        <w:ind w:left="4956" w:firstLine="708"/>
        <w:jc w:val="both"/>
      </w:pPr>
    </w:p>
    <w:p w14:paraId="5D529373" w14:textId="77777777" w:rsidR="008210F7" w:rsidRDefault="008210F7" w:rsidP="003F554C">
      <w:pPr>
        <w:autoSpaceDE w:val="0"/>
        <w:autoSpaceDN w:val="0"/>
        <w:adjustRightInd w:val="0"/>
        <w:ind w:left="4956" w:firstLine="708"/>
        <w:jc w:val="both"/>
      </w:pPr>
    </w:p>
    <w:p w14:paraId="43EF7C64" w14:textId="77777777" w:rsidR="008210F7" w:rsidRDefault="008210F7" w:rsidP="003F554C">
      <w:pPr>
        <w:autoSpaceDE w:val="0"/>
        <w:autoSpaceDN w:val="0"/>
        <w:adjustRightInd w:val="0"/>
        <w:ind w:left="4956" w:firstLine="708"/>
        <w:jc w:val="both"/>
      </w:pPr>
    </w:p>
    <w:p w14:paraId="5583EB75" w14:textId="77777777" w:rsidR="008210F7" w:rsidRDefault="008210F7" w:rsidP="003F554C">
      <w:pPr>
        <w:autoSpaceDE w:val="0"/>
        <w:autoSpaceDN w:val="0"/>
        <w:adjustRightInd w:val="0"/>
        <w:ind w:left="4956" w:firstLine="708"/>
        <w:jc w:val="both"/>
      </w:pPr>
    </w:p>
    <w:p w14:paraId="40ECCD42" w14:textId="77777777" w:rsidR="008210F7" w:rsidRDefault="008210F7" w:rsidP="003F554C">
      <w:pPr>
        <w:autoSpaceDE w:val="0"/>
        <w:autoSpaceDN w:val="0"/>
        <w:adjustRightInd w:val="0"/>
        <w:ind w:left="4956" w:firstLine="708"/>
        <w:jc w:val="both"/>
      </w:pPr>
    </w:p>
    <w:p w14:paraId="578B2A14" w14:textId="77777777" w:rsidR="003F554C" w:rsidRPr="00FE3CB1" w:rsidRDefault="003F554C" w:rsidP="003F554C">
      <w:pPr>
        <w:autoSpaceDE w:val="0"/>
        <w:autoSpaceDN w:val="0"/>
        <w:adjustRightInd w:val="0"/>
        <w:jc w:val="both"/>
      </w:pPr>
    </w:p>
    <w:p w14:paraId="10DA1796" w14:textId="77777777" w:rsidR="003F554C" w:rsidRDefault="003F554C" w:rsidP="003F554C">
      <w:pPr>
        <w:autoSpaceDE w:val="0"/>
        <w:autoSpaceDN w:val="0"/>
        <w:adjustRightInd w:val="0"/>
        <w:ind w:left="-540"/>
        <w:jc w:val="both"/>
        <w:rPr>
          <w:color w:val="000000"/>
        </w:rPr>
      </w:pPr>
    </w:p>
    <w:p w14:paraId="19C79290" w14:textId="77777777" w:rsidR="003F554C" w:rsidRPr="007B0288" w:rsidRDefault="003F554C" w:rsidP="003F554C">
      <w:pPr>
        <w:autoSpaceDE w:val="0"/>
        <w:autoSpaceDN w:val="0"/>
        <w:adjustRightInd w:val="0"/>
        <w:jc w:val="both"/>
        <w:rPr>
          <w:b/>
          <w:color w:val="000000"/>
          <w:sz w:val="20"/>
          <w:szCs w:val="20"/>
        </w:rPr>
      </w:pPr>
      <w:r w:rsidRPr="007B0288">
        <w:rPr>
          <w:b/>
          <w:color w:val="000000"/>
          <w:sz w:val="20"/>
          <w:szCs w:val="20"/>
        </w:rPr>
        <w:t>Ai sensi dell’articolo 8, comma 3, della Legge 241/90 e s.m.i., si rende noto quanto segue:</w:t>
      </w:r>
    </w:p>
    <w:p w14:paraId="184E5337" w14:textId="77777777" w:rsidR="00301BDA" w:rsidRPr="00FE3CB1" w:rsidRDefault="00301BDA" w:rsidP="003F554C">
      <w:pPr>
        <w:autoSpaceDE w:val="0"/>
        <w:autoSpaceDN w:val="0"/>
        <w:adjustRightInd w:val="0"/>
        <w:jc w:val="both"/>
        <w:rPr>
          <w:color w:val="000000"/>
        </w:rPr>
      </w:pPr>
    </w:p>
    <w:tbl>
      <w:tblPr>
        <w:tblW w:w="50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09"/>
        <w:gridCol w:w="6938"/>
      </w:tblGrid>
      <w:tr w:rsidR="003F554C" w:rsidRPr="00FE3CB1" w14:paraId="1FC29866" w14:textId="77777777" w:rsidTr="00301BDA">
        <w:trPr>
          <w:trHeight w:val="196"/>
        </w:trPr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0FDB219A" w14:textId="77777777" w:rsidR="003F554C" w:rsidRPr="00FE3CB1" w:rsidRDefault="003F554C" w:rsidP="005000B8">
            <w:pPr>
              <w:tabs>
                <w:tab w:val="right" w:pos="5387"/>
                <w:tab w:val="right" w:leader="underscore" w:pos="9639"/>
              </w:tabs>
              <w:rPr>
                <w:b/>
                <w:bCs/>
                <w:sz w:val="16"/>
                <w:szCs w:val="16"/>
              </w:rPr>
            </w:pPr>
            <w:r w:rsidRPr="00FE3CB1">
              <w:rPr>
                <w:b/>
                <w:bCs/>
                <w:sz w:val="16"/>
                <w:szCs w:val="16"/>
              </w:rPr>
              <w:t>Amministrazione competente</w:t>
            </w:r>
          </w:p>
        </w:tc>
        <w:tc>
          <w:tcPr>
            <w:tcW w:w="3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4C265" w14:textId="5CEEE8AC" w:rsidR="003F554C" w:rsidRPr="00FE3CB1" w:rsidRDefault="003F554C" w:rsidP="005000B8">
            <w:pPr>
              <w:tabs>
                <w:tab w:val="right" w:pos="5387"/>
                <w:tab w:val="right" w:leader="underscore" w:pos="9639"/>
              </w:tabs>
              <w:jc w:val="both"/>
              <w:rPr>
                <w:sz w:val="16"/>
                <w:szCs w:val="16"/>
              </w:rPr>
            </w:pPr>
            <w:r w:rsidRPr="00FE3CB1">
              <w:rPr>
                <w:sz w:val="16"/>
                <w:szCs w:val="16"/>
              </w:rPr>
              <w:t xml:space="preserve">Comune di </w:t>
            </w:r>
            <w:r w:rsidR="0053779C">
              <w:rPr>
                <w:sz w:val="16"/>
                <w:szCs w:val="16"/>
              </w:rPr>
              <w:t>Montecalvo in Foglia</w:t>
            </w:r>
          </w:p>
        </w:tc>
      </w:tr>
      <w:tr w:rsidR="003F554C" w:rsidRPr="00FE3CB1" w14:paraId="466967E8" w14:textId="77777777" w:rsidTr="00301BDA">
        <w:trPr>
          <w:trHeight w:val="187"/>
        </w:trPr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075D56A0" w14:textId="77777777" w:rsidR="003F554C" w:rsidRPr="00FE3CB1" w:rsidRDefault="003F554C" w:rsidP="005000B8">
            <w:pPr>
              <w:tabs>
                <w:tab w:val="right" w:pos="5387"/>
                <w:tab w:val="right" w:leader="underscore" w:pos="9639"/>
              </w:tabs>
              <w:rPr>
                <w:b/>
                <w:bCs/>
                <w:sz w:val="16"/>
                <w:szCs w:val="16"/>
              </w:rPr>
            </w:pPr>
            <w:r w:rsidRPr="00FE3CB1">
              <w:rPr>
                <w:b/>
                <w:bCs/>
                <w:sz w:val="16"/>
                <w:szCs w:val="16"/>
              </w:rPr>
              <w:lastRenderedPageBreak/>
              <w:t>Oggetto del procedimento</w:t>
            </w:r>
          </w:p>
        </w:tc>
        <w:tc>
          <w:tcPr>
            <w:tcW w:w="3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0FC3D" w14:textId="77777777" w:rsidR="003F554C" w:rsidRPr="00FE3CB1" w:rsidRDefault="003F554C" w:rsidP="005000B8">
            <w:pPr>
              <w:tabs>
                <w:tab w:val="right" w:pos="5387"/>
                <w:tab w:val="right" w:leader="underscore" w:pos="9639"/>
              </w:tabs>
              <w:jc w:val="both"/>
              <w:rPr>
                <w:sz w:val="16"/>
                <w:szCs w:val="16"/>
              </w:rPr>
            </w:pPr>
            <w:r w:rsidRPr="00FE3CB1">
              <w:rPr>
                <w:sz w:val="16"/>
                <w:szCs w:val="16"/>
              </w:rPr>
              <w:t>Procedura per l’assegnazione del bonus idrico di Marche Multiservizi</w:t>
            </w:r>
          </w:p>
        </w:tc>
      </w:tr>
      <w:tr w:rsidR="003F554C" w:rsidRPr="00FE3CB1" w14:paraId="0B6A6158" w14:textId="77777777" w:rsidTr="00301BDA">
        <w:trPr>
          <w:trHeight w:val="196"/>
        </w:trPr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54C40E84" w14:textId="77777777" w:rsidR="003F554C" w:rsidRPr="00FE3CB1" w:rsidRDefault="003F554C" w:rsidP="005000B8">
            <w:pPr>
              <w:tabs>
                <w:tab w:val="right" w:pos="5387"/>
                <w:tab w:val="right" w:leader="underscore" w:pos="9639"/>
              </w:tabs>
              <w:rPr>
                <w:b/>
                <w:bCs/>
                <w:sz w:val="16"/>
                <w:szCs w:val="16"/>
              </w:rPr>
            </w:pPr>
            <w:r w:rsidRPr="00FE3CB1">
              <w:rPr>
                <w:b/>
                <w:bCs/>
                <w:sz w:val="16"/>
                <w:szCs w:val="16"/>
              </w:rPr>
              <w:t>Responsabile del procedimento</w:t>
            </w:r>
          </w:p>
        </w:tc>
        <w:tc>
          <w:tcPr>
            <w:tcW w:w="3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DB2A0" w14:textId="5822D135" w:rsidR="003F554C" w:rsidRPr="00FE3CB1" w:rsidRDefault="003F554C" w:rsidP="005000B8">
            <w:pPr>
              <w:tabs>
                <w:tab w:val="right" w:pos="5387"/>
                <w:tab w:val="right" w:leader="underscore" w:pos="9639"/>
              </w:tabs>
              <w:rPr>
                <w:sz w:val="16"/>
                <w:szCs w:val="16"/>
              </w:rPr>
            </w:pPr>
            <w:r w:rsidRPr="00FE3CB1">
              <w:rPr>
                <w:sz w:val="16"/>
                <w:szCs w:val="16"/>
              </w:rPr>
              <w:t xml:space="preserve">Il Responsabile del procedimento è </w:t>
            </w:r>
            <w:r w:rsidR="0053779C">
              <w:rPr>
                <w:sz w:val="16"/>
                <w:szCs w:val="16"/>
              </w:rPr>
              <w:t>Dr. Massimiliano Serafini</w:t>
            </w:r>
          </w:p>
        </w:tc>
      </w:tr>
      <w:tr w:rsidR="003F554C" w:rsidRPr="00FE3CB1" w14:paraId="3E19381E" w14:textId="77777777" w:rsidTr="00301BDA">
        <w:trPr>
          <w:trHeight w:val="384"/>
        </w:trPr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0B252FCF" w14:textId="77777777" w:rsidR="003F554C" w:rsidRPr="00FE3CB1" w:rsidRDefault="003F554C" w:rsidP="005000B8">
            <w:pPr>
              <w:tabs>
                <w:tab w:val="right" w:pos="5387"/>
                <w:tab w:val="right" w:leader="underscore" w:pos="9639"/>
              </w:tabs>
              <w:rPr>
                <w:b/>
                <w:bCs/>
                <w:sz w:val="16"/>
                <w:szCs w:val="16"/>
              </w:rPr>
            </w:pPr>
            <w:r w:rsidRPr="00FE3CB1">
              <w:rPr>
                <w:b/>
                <w:bCs/>
                <w:sz w:val="16"/>
                <w:szCs w:val="16"/>
              </w:rPr>
              <w:t>Termine di conclusione del procedimento</w:t>
            </w:r>
          </w:p>
        </w:tc>
        <w:tc>
          <w:tcPr>
            <w:tcW w:w="3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7D814" w14:textId="77346556" w:rsidR="003F554C" w:rsidRPr="00FE3CB1" w:rsidRDefault="003F554C" w:rsidP="005000B8">
            <w:pPr>
              <w:tabs>
                <w:tab w:val="right" w:pos="5387"/>
                <w:tab w:val="right" w:leader="underscore" w:pos="9639"/>
              </w:tabs>
              <w:jc w:val="both"/>
              <w:rPr>
                <w:sz w:val="16"/>
                <w:szCs w:val="16"/>
              </w:rPr>
            </w:pPr>
            <w:r w:rsidRPr="00FE3CB1">
              <w:rPr>
                <w:sz w:val="16"/>
                <w:szCs w:val="16"/>
              </w:rPr>
              <w:t xml:space="preserve">Il termine per la conclusione del procedimento è di </w:t>
            </w:r>
            <w:r w:rsidR="0053779C">
              <w:rPr>
                <w:sz w:val="16"/>
                <w:szCs w:val="16"/>
              </w:rPr>
              <w:t xml:space="preserve">30 </w:t>
            </w:r>
            <w:r w:rsidRPr="00FE3CB1">
              <w:rPr>
                <w:sz w:val="16"/>
                <w:szCs w:val="16"/>
              </w:rPr>
              <w:t>giorni.</w:t>
            </w:r>
          </w:p>
        </w:tc>
      </w:tr>
      <w:tr w:rsidR="003F554C" w:rsidRPr="00FE3CB1" w14:paraId="6560DD70" w14:textId="77777777" w:rsidTr="00301BDA">
        <w:trPr>
          <w:trHeight w:val="581"/>
        </w:trPr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688AA59C" w14:textId="77777777" w:rsidR="003F554C" w:rsidRPr="00FE3CB1" w:rsidRDefault="003F554C" w:rsidP="005000B8">
            <w:pPr>
              <w:tabs>
                <w:tab w:val="right" w:pos="5387"/>
                <w:tab w:val="right" w:leader="underscore" w:pos="9639"/>
              </w:tabs>
              <w:rPr>
                <w:b/>
                <w:bCs/>
                <w:sz w:val="16"/>
                <w:szCs w:val="16"/>
              </w:rPr>
            </w:pPr>
            <w:r w:rsidRPr="00FE3CB1">
              <w:rPr>
                <w:b/>
                <w:bCs/>
                <w:sz w:val="16"/>
                <w:szCs w:val="16"/>
              </w:rPr>
              <w:t>Inerzia dell’Amministrazione</w:t>
            </w:r>
          </w:p>
        </w:tc>
        <w:tc>
          <w:tcPr>
            <w:tcW w:w="3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03793" w14:textId="77777777" w:rsidR="003F554C" w:rsidRPr="00FE3CB1" w:rsidRDefault="003F554C" w:rsidP="005000B8">
            <w:pPr>
              <w:tabs>
                <w:tab w:val="right" w:pos="5387"/>
                <w:tab w:val="right" w:leader="underscore" w:pos="9639"/>
              </w:tabs>
              <w:jc w:val="both"/>
              <w:rPr>
                <w:sz w:val="16"/>
                <w:szCs w:val="16"/>
              </w:rPr>
            </w:pPr>
            <w:r w:rsidRPr="00FE3CB1">
              <w:rPr>
                <w:sz w:val="16"/>
                <w:szCs w:val="16"/>
              </w:rPr>
              <w:t>Decorsi i termini sopraindicati, l’interessato potrà adire direttamente il Giudice Amministrativo (</w:t>
            </w:r>
            <w:proofErr w:type="gramStart"/>
            <w:r w:rsidRPr="00FE3CB1">
              <w:rPr>
                <w:sz w:val="16"/>
                <w:szCs w:val="16"/>
              </w:rPr>
              <w:t>T.A.R  Marche</w:t>
            </w:r>
            <w:proofErr w:type="gramEnd"/>
            <w:r w:rsidRPr="00FE3CB1">
              <w:rPr>
                <w:sz w:val="16"/>
                <w:szCs w:val="16"/>
              </w:rPr>
              <w:t>) finché perdura l’inadempimento e comunque non oltre un anno dalla data di scadenza dei termini di conclusione del procedimento</w:t>
            </w:r>
          </w:p>
        </w:tc>
      </w:tr>
      <w:tr w:rsidR="003F554C" w:rsidRPr="00FE3CB1" w14:paraId="2100FC0F" w14:textId="77777777" w:rsidTr="00301BDA">
        <w:trPr>
          <w:trHeight w:val="384"/>
        </w:trPr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501C0620" w14:textId="77777777" w:rsidR="003F554C" w:rsidRPr="00FE3CB1" w:rsidRDefault="003F554C" w:rsidP="005000B8">
            <w:pPr>
              <w:tabs>
                <w:tab w:val="right" w:pos="5387"/>
                <w:tab w:val="right" w:leader="underscore" w:pos="9639"/>
              </w:tabs>
              <w:rPr>
                <w:b/>
                <w:bCs/>
                <w:sz w:val="16"/>
                <w:szCs w:val="16"/>
              </w:rPr>
            </w:pPr>
            <w:r w:rsidRPr="00FE3CB1">
              <w:rPr>
                <w:b/>
                <w:bCs/>
                <w:sz w:val="16"/>
                <w:szCs w:val="16"/>
              </w:rPr>
              <w:t>Ufficio in cui si può prendere visione degli atti</w:t>
            </w:r>
          </w:p>
        </w:tc>
        <w:tc>
          <w:tcPr>
            <w:tcW w:w="3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3DDCD" w14:textId="16AD7ADA" w:rsidR="003F554C" w:rsidRPr="00FE3CB1" w:rsidRDefault="003F554C" w:rsidP="005000B8">
            <w:pPr>
              <w:tabs>
                <w:tab w:val="right" w:pos="5387"/>
                <w:tab w:val="right" w:leader="underscore" w:pos="9639"/>
              </w:tabs>
              <w:jc w:val="both"/>
              <w:rPr>
                <w:sz w:val="16"/>
                <w:szCs w:val="16"/>
              </w:rPr>
            </w:pPr>
            <w:r w:rsidRPr="00FE3CB1">
              <w:rPr>
                <w:sz w:val="16"/>
                <w:szCs w:val="16"/>
              </w:rPr>
              <w:t xml:space="preserve">Comune di </w:t>
            </w:r>
            <w:r w:rsidR="0053779C">
              <w:rPr>
                <w:sz w:val="16"/>
                <w:szCs w:val="16"/>
              </w:rPr>
              <w:t xml:space="preserve">Montecalvo in Foglia </w:t>
            </w:r>
            <w:r w:rsidRPr="00FE3CB1">
              <w:rPr>
                <w:sz w:val="16"/>
                <w:szCs w:val="16"/>
              </w:rPr>
              <w:t xml:space="preserve">- Ufficio </w:t>
            </w:r>
            <w:r w:rsidR="0053779C">
              <w:rPr>
                <w:sz w:val="16"/>
                <w:szCs w:val="16"/>
              </w:rPr>
              <w:t>Servizi Sociali</w:t>
            </w:r>
          </w:p>
        </w:tc>
      </w:tr>
      <w:tr w:rsidR="003F554C" w:rsidRPr="00FE3CB1" w14:paraId="4ABCECC5" w14:textId="77777777" w:rsidTr="008210F7">
        <w:trPr>
          <w:trHeight w:val="624"/>
        </w:trPr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3DD28538" w14:textId="77777777" w:rsidR="003F554C" w:rsidRPr="00FE3CB1" w:rsidRDefault="003F554C" w:rsidP="005000B8">
            <w:pPr>
              <w:tabs>
                <w:tab w:val="right" w:pos="5387"/>
                <w:tab w:val="right" w:leader="underscore" w:pos="9639"/>
              </w:tabs>
              <w:rPr>
                <w:b/>
                <w:bCs/>
                <w:sz w:val="16"/>
                <w:szCs w:val="16"/>
              </w:rPr>
            </w:pPr>
            <w:r w:rsidRPr="00FE3CB1">
              <w:rPr>
                <w:b/>
                <w:bCs/>
                <w:sz w:val="16"/>
                <w:szCs w:val="16"/>
              </w:rPr>
              <w:t>Modalità di impugnazione del provvedimento</w:t>
            </w:r>
          </w:p>
        </w:tc>
        <w:tc>
          <w:tcPr>
            <w:tcW w:w="3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D90E8" w14:textId="77777777" w:rsidR="003F554C" w:rsidRPr="00FE3CB1" w:rsidRDefault="003F554C" w:rsidP="005000B8">
            <w:pPr>
              <w:tabs>
                <w:tab w:val="right" w:pos="5387"/>
                <w:tab w:val="right" w:leader="underscore" w:pos="9639"/>
              </w:tabs>
              <w:jc w:val="both"/>
              <w:rPr>
                <w:sz w:val="16"/>
                <w:szCs w:val="16"/>
              </w:rPr>
            </w:pPr>
            <w:r w:rsidRPr="00FE3CB1">
              <w:rPr>
                <w:sz w:val="16"/>
                <w:szCs w:val="16"/>
              </w:rPr>
              <w:t>Ai sensi dell’art. 3, comma 4 della Legge 241/90 il presente provvedimento può essere impugnato davanti al TAR entro 60 giorni con ricorso giurisdizionale, oppure entro 120 giorni con ricorso straordinario al Capo dello Stato.</w:t>
            </w:r>
          </w:p>
        </w:tc>
      </w:tr>
    </w:tbl>
    <w:p w14:paraId="4CD42F43" w14:textId="77777777" w:rsidR="003F554C" w:rsidRPr="007B0288" w:rsidRDefault="003F554C" w:rsidP="00C50014">
      <w:pPr>
        <w:spacing w:before="100" w:beforeAutospacing="1" w:after="100" w:afterAutospacing="1"/>
        <w:rPr>
          <w:b/>
          <w:sz w:val="20"/>
          <w:szCs w:val="20"/>
        </w:rPr>
      </w:pPr>
      <w:r w:rsidRPr="007B0288">
        <w:rPr>
          <w:b/>
          <w:bCs/>
          <w:color w:val="000000"/>
          <w:sz w:val="20"/>
          <w:szCs w:val="20"/>
        </w:rPr>
        <w:t>INFORMATIVA PRIVACY</w:t>
      </w:r>
      <w:r w:rsidRPr="007B0288">
        <w:rPr>
          <w:b/>
          <w:color w:val="000000"/>
          <w:sz w:val="20"/>
          <w:szCs w:val="20"/>
        </w:rPr>
        <w:t xml:space="preserve"> - Art. 13 GDPR n. 679/2016</w:t>
      </w:r>
    </w:p>
    <w:tbl>
      <w:tblPr>
        <w:tblW w:w="9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30"/>
        <w:gridCol w:w="5802"/>
      </w:tblGrid>
      <w:tr w:rsidR="003F554C" w:rsidRPr="00FE3CB1" w14:paraId="6C720A5D" w14:textId="77777777" w:rsidTr="007B0288">
        <w:trPr>
          <w:trHeight w:val="411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325F430" w14:textId="77777777" w:rsidR="003F554C" w:rsidRPr="00FE3CB1" w:rsidRDefault="003F554C" w:rsidP="005000B8">
            <w:pPr>
              <w:rPr>
                <w:bCs/>
                <w:sz w:val="16"/>
                <w:szCs w:val="16"/>
              </w:rPr>
            </w:pPr>
            <w:r w:rsidRPr="00FE3CB1">
              <w:rPr>
                <w:color w:val="000000"/>
                <w:sz w:val="16"/>
                <w:szCs w:val="16"/>
              </w:rPr>
              <w:t>Identità e dati di contatto del Titolare del trattamento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5768E" w14:textId="2A716552" w:rsidR="003F554C" w:rsidRPr="00FE3CB1" w:rsidRDefault="003F554C" w:rsidP="005000B8">
            <w:pPr>
              <w:rPr>
                <w:sz w:val="16"/>
                <w:szCs w:val="16"/>
              </w:rPr>
            </w:pPr>
            <w:r w:rsidRPr="00FE3CB1">
              <w:rPr>
                <w:color w:val="000000"/>
                <w:sz w:val="16"/>
                <w:szCs w:val="16"/>
              </w:rPr>
              <w:t xml:space="preserve">Comune di </w:t>
            </w:r>
            <w:r w:rsidR="0053779C">
              <w:rPr>
                <w:color w:val="000000"/>
                <w:sz w:val="16"/>
                <w:szCs w:val="16"/>
              </w:rPr>
              <w:t xml:space="preserve">Montecalvo in Foglia </w:t>
            </w:r>
            <w:r w:rsidRPr="00FE3CB1">
              <w:rPr>
                <w:color w:val="000000"/>
                <w:sz w:val="16"/>
                <w:szCs w:val="16"/>
              </w:rPr>
              <w:t xml:space="preserve">rappresentato dal Sindaco pro tempore– </w:t>
            </w:r>
            <w:proofErr w:type="spellStart"/>
            <w:r w:rsidRPr="00FE3CB1">
              <w:rPr>
                <w:color w:val="000000"/>
                <w:sz w:val="16"/>
                <w:szCs w:val="16"/>
              </w:rPr>
              <w:t>tel</w:t>
            </w:r>
            <w:proofErr w:type="spellEnd"/>
            <w:r w:rsidR="0053779C">
              <w:rPr>
                <w:color w:val="000000"/>
                <w:sz w:val="16"/>
                <w:szCs w:val="16"/>
              </w:rPr>
              <w:t xml:space="preserve"> 0722/58113 </w:t>
            </w:r>
            <w:r w:rsidRPr="00FE3CB1">
              <w:rPr>
                <w:color w:val="000000"/>
                <w:sz w:val="16"/>
                <w:szCs w:val="16"/>
              </w:rPr>
              <w:t xml:space="preserve">mail </w:t>
            </w:r>
            <w:r w:rsidR="0053779C">
              <w:rPr>
                <w:color w:val="000000"/>
                <w:sz w:val="16"/>
                <w:szCs w:val="16"/>
              </w:rPr>
              <w:t>serv.sociali@comune.montecalvo.pu.it</w:t>
            </w:r>
          </w:p>
        </w:tc>
      </w:tr>
      <w:tr w:rsidR="003F554C" w:rsidRPr="00FE3CB1" w14:paraId="46C4FAB6" w14:textId="77777777" w:rsidTr="00301BDA">
        <w:trPr>
          <w:trHeight w:val="284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E048E63" w14:textId="77777777" w:rsidR="003F554C" w:rsidRPr="00FE3CB1" w:rsidRDefault="003F554C" w:rsidP="005000B8">
            <w:pPr>
              <w:rPr>
                <w:bCs/>
                <w:sz w:val="16"/>
                <w:szCs w:val="16"/>
              </w:rPr>
            </w:pPr>
            <w:r w:rsidRPr="00FE3CB1">
              <w:rPr>
                <w:color w:val="000000"/>
                <w:sz w:val="16"/>
                <w:szCs w:val="16"/>
              </w:rPr>
              <w:t>Identità e dati di contatto del Responsabile del Trattamento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76EDD" w14:textId="3C5B4D58" w:rsidR="003F554C" w:rsidRPr="00FE3CB1" w:rsidRDefault="00EE5136" w:rsidP="005000B8">
            <w:pPr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Dr. Massimiliano Serafini</w:t>
            </w:r>
            <w:r w:rsidR="003F554C" w:rsidRPr="00FE3CB1">
              <w:rPr>
                <w:color w:val="000000"/>
                <w:sz w:val="16"/>
                <w:szCs w:val="16"/>
              </w:rPr>
              <w:t xml:space="preserve"> Responsabile del Settore </w:t>
            </w:r>
            <w:r>
              <w:rPr>
                <w:color w:val="000000"/>
                <w:sz w:val="16"/>
                <w:szCs w:val="16"/>
              </w:rPr>
              <w:t>Servizi Sociali</w:t>
            </w:r>
            <w:r w:rsidR="003F554C" w:rsidRPr="00FE3CB1">
              <w:rPr>
                <w:color w:val="000000"/>
                <w:sz w:val="16"/>
                <w:szCs w:val="16"/>
              </w:rPr>
              <w:t xml:space="preserve">- </w:t>
            </w:r>
            <w:proofErr w:type="spellStart"/>
            <w:r w:rsidR="003F554C" w:rsidRPr="00FE3CB1">
              <w:rPr>
                <w:color w:val="000000"/>
                <w:sz w:val="16"/>
                <w:szCs w:val="16"/>
              </w:rPr>
              <w:t>tel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0722/58113</w:t>
            </w:r>
            <w:r w:rsidR="003F554C" w:rsidRPr="00FE3CB1">
              <w:rPr>
                <w:color w:val="000000"/>
                <w:sz w:val="16"/>
                <w:szCs w:val="16"/>
              </w:rPr>
              <w:t xml:space="preserve"> – mail </w:t>
            </w:r>
            <w:r>
              <w:rPr>
                <w:color w:val="000000"/>
                <w:sz w:val="16"/>
                <w:szCs w:val="16"/>
              </w:rPr>
              <w:t>serv.sociali@comune.montecalvo.pu.it</w:t>
            </w:r>
          </w:p>
        </w:tc>
      </w:tr>
      <w:tr w:rsidR="003F554C" w:rsidRPr="00FE3CB1" w14:paraId="0083844B" w14:textId="77777777" w:rsidTr="00301BDA">
        <w:trPr>
          <w:trHeight w:val="237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DD2FD93" w14:textId="77777777" w:rsidR="003F554C" w:rsidRPr="00FE3CB1" w:rsidRDefault="003F554C" w:rsidP="005000B8">
            <w:pPr>
              <w:rPr>
                <w:bCs/>
                <w:sz w:val="16"/>
                <w:szCs w:val="16"/>
              </w:rPr>
            </w:pPr>
            <w:r w:rsidRPr="00FE3CB1">
              <w:rPr>
                <w:color w:val="000000"/>
                <w:sz w:val="16"/>
                <w:szCs w:val="16"/>
              </w:rPr>
              <w:t>Finalità del trattamento e base giuridica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6A1A1" w14:textId="77777777" w:rsidR="003F554C" w:rsidRPr="00FE3CB1" w:rsidRDefault="003F554C" w:rsidP="00C50014">
            <w:pPr>
              <w:tabs>
                <w:tab w:val="left" w:pos="5954"/>
              </w:tabs>
              <w:jc w:val="both"/>
              <w:rPr>
                <w:sz w:val="16"/>
                <w:szCs w:val="16"/>
              </w:rPr>
            </w:pPr>
            <w:r w:rsidRPr="00FE3CB1">
              <w:rPr>
                <w:sz w:val="16"/>
                <w:szCs w:val="16"/>
              </w:rPr>
              <w:t xml:space="preserve">Procedimento relativo alla domanda di ammissione a </w:t>
            </w:r>
            <w:r w:rsidRPr="00FE3CB1">
              <w:rPr>
                <w:b/>
                <w:sz w:val="16"/>
                <w:szCs w:val="16"/>
              </w:rPr>
              <w:t>BONUS IDRICO e BONUS RIFIUTI.</w:t>
            </w:r>
          </w:p>
        </w:tc>
      </w:tr>
      <w:tr w:rsidR="003F554C" w:rsidRPr="00FE3CB1" w14:paraId="12C66EC9" w14:textId="77777777" w:rsidTr="00301BDA">
        <w:trPr>
          <w:trHeight w:val="528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076ECD0" w14:textId="77777777" w:rsidR="003F554C" w:rsidRPr="00FE3CB1" w:rsidRDefault="003F554C" w:rsidP="005000B8">
            <w:pPr>
              <w:rPr>
                <w:bCs/>
                <w:sz w:val="16"/>
                <w:szCs w:val="16"/>
              </w:rPr>
            </w:pPr>
            <w:r w:rsidRPr="00FE3CB1">
              <w:rPr>
                <w:color w:val="000000"/>
                <w:sz w:val="16"/>
                <w:szCs w:val="16"/>
              </w:rPr>
              <w:t>Destinatari dei dati personali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7D0E9" w14:textId="6B1467FC" w:rsidR="003F554C" w:rsidRPr="00FE3CB1" w:rsidRDefault="003F554C" w:rsidP="005000B8">
            <w:pPr>
              <w:rPr>
                <w:sz w:val="16"/>
                <w:szCs w:val="16"/>
              </w:rPr>
            </w:pPr>
            <w:r w:rsidRPr="00FE3CB1">
              <w:rPr>
                <w:color w:val="000000"/>
                <w:sz w:val="16"/>
                <w:szCs w:val="16"/>
              </w:rPr>
              <w:t xml:space="preserve">Sono autorizzati al trattamento in qualità di </w:t>
            </w:r>
            <w:proofErr w:type="gramStart"/>
            <w:r w:rsidRPr="00FE3CB1">
              <w:rPr>
                <w:color w:val="000000"/>
                <w:sz w:val="16"/>
                <w:szCs w:val="16"/>
              </w:rPr>
              <w:t>incaricati  i</w:t>
            </w:r>
            <w:proofErr w:type="gramEnd"/>
            <w:r w:rsidRPr="00FE3CB1">
              <w:rPr>
                <w:color w:val="000000"/>
                <w:sz w:val="16"/>
                <w:szCs w:val="16"/>
              </w:rPr>
              <w:t xml:space="preserve"> dipendenti del Settore </w:t>
            </w:r>
            <w:r w:rsidR="00EE5136">
              <w:rPr>
                <w:color w:val="000000"/>
                <w:sz w:val="16"/>
                <w:szCs w:val="16"/>
              </w:rPr>
              <w:t xml:space="preserve">Servizi Sociali </w:t>
            </w:r>
            <w:r w:rsidRPr="00FE3CB1">
              <w:rPr>
                <w:color w:val="000000"/>
                <w:sz w:val="16"/>
                <w:szCs w:val="16"/>
              </w:rPr>
              <w:t>ed i dipendenti incaricati presso l’Ufficio Protocollo Archivio. Sono inoltre autorizzati ad utilizzare i dati i soggetti individuati per garantire le necessarie pubblicazioni sul web.</w:t>
            </w:r>
          </w:p>
        </w:tc>
      </w:tr>
      <w:tr w:rsidR="003F554C" w:rsidRPr="00FE3CB1" w14:paraId="7A708CF9" w14:textId="77777777" w:rsidTr="00301BDA">
        <w:trPr>
          <w:trHeight w:val="479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194DD79" w14:textId="77777777" w:rsidR="003F554C" w:rsidRPr="00FE3CB1" w:rsidRDefault="003F554C" w:rsidP="005000B8">
            <w:pPr>
              <w:rPr>
                <w:bCs/>
                <w:sz w:val="16"/>
                <w:szCs w:val="16"/>
              </w:rPr>
            </w:pPr>
            <w:r w:rsidRPr="00FE3CB1">
              <w:rPr>
                <w:color w:val="000000"/>
                <w:sz w:val="16"/>
                <w:szCs w:val="16"/>
              </w:rPr>
              <w:t>Periodo di conservazione dei dati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15D99" w14:textId="77777777" w:rsidR="003F554C" w:rsidRPr="00FE3CB1" w:rsidRDefault="003F554C" w:rsidP="005000B8">
            <w:pPr>
              <w:rPr>
                <w:sz w:val="16"/>
                <w:szCs w:val="16"/>
              </w:rPr>
            </w:pPr>
            <w:r w:rsidRPr="00FE3CB1">
              <w:rPr>
                <w:color w:val="000000"/>
                <w:sz w:val="16"/>
                <w:szCs w:val="16"/>
              </w:rPr>
              <w:t>I dati verranno conservati per tutta la durata del procedimento amministrativo e per il periodo comunque previsto dalla normativa vigente in materia di conservazione d’archivio.</w:t>
            </w:r>
          </w:p>
        </w:tc>
      </w:tr>
      <w:tr w:rsidR="003F554C" w:rsidRPr="00FE3CB1" w14:paraId="2C820462" w14:textId="77777777" w:rsidTr="00301BDA">
        <w:trPr>
          <w:trHeight w:val="390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ADD16DB" w14:textId="77777777" w:rsidR="003F554C" w:rsidRPr="00FE3CB1" w:rsidRDefault="003F554C" w:rsidP="005000B8">
            <w:pPr>
              <w:rPr>
                <w:bCs/>
                <w:sz w:val="16"/>
                <w:szCs w:val="16"/>
              </w:rPr>
            </w:pPr>
            <w:r w:rsidRPr="00FE3CB1">
              <w:rPr>
                <w:color w:val="000000"/>
                <w:sz w:val="16"/>
                <w:szCs w:val="16"/>
              </w:rPr>
              <w:t>Diritti dell’interessato in relazione al trattamento dei dati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2A6B4" w14:textId="77777777" w:rsidR="003F554C" w:rsidRPr="00FE3CB1" w:rsidRDefault="003F554C" w:rsidP="005000B8">
            <w:pPr>
              <w:rPr>
                <w:sz w:val="16"/>
                <w:szCs w:val="16"/>
              </w:rPr>
            </w:pPr>
            <w:r w:rsidRPr="00FE3CB1">
              <w:rPr>
                <w:color w:val="000000"/>
                <w:sz w:val="16"/>
                <w:szCs w:val="16"/>
              </w:rPr>
              <w:t>L’interessato può richiedere al Titolare del Trattamento l’accesso ai dati personali, la loro rettifica o cancellazione, la limitazione o l’opposizione al trattamento.</w:t>
            </w:r>
          </w:p>
        </w:tc>
      </w:tr>
      <w:tr w:rsidR="003F554C" w:rsidRPr="00FE3CB1" w14:paraId="108A5BB1" w14:textId="77777777" w:rsidTr="00301BDA">
        <w:trPr>
          <w:trHeight w:val="158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2EEF7E6" w14:textId="77777777" w:rsidR="003F554C" w:rsidRPr="00FE3CB1" w:rsidRDefault="003F554C" w:rsidP="005000B8">
            <w:pPr>
              <w:rPr>
                <w:bCs/>
                <w:sz w:val="16"/>
                <w:szCs w:val="16"/>
              </w:rPr>
            </w:pPr>
            <w:r w:rsidRPr="00FE3CB1">
              <w:rPr>
                <w:color w:val="000000"/>
                <w:sz w:val="16"/>
                <w:szCs w:val="16"/>
              </w:rPr>
              <w:t>Diritto di proporre reclamo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8F34A" w14:textId="77777777" w:rsidR="003F554C" w:rsidRPr="00FE3CB1" w:rsidRDefault="003F554C" w:rsidP="005000B8">
            <w:pPr>
              <w:autoSpaceDE w:val="0"/>
              <w:rPr>
                <w:color w:val="000000"/>
                <w:sz w:val="16"/>
                <w:szCs w:val="16"/>
              </w:rPr>
            </w:pPr>
            <w:r w:rsidRPr="00FE3CB1">
              <w:rPr>
                <w:color w:val="000000"/>
                <w:sz w:val="16"/>
                <w:szCs w:val="16"/>
              </w:rPr>
              <w:t>L’interessato può proporre reclamo al Garante della Privacy</w:t>
            </w:r>
          </w:p>
        </w:tc>
      </w:tr>
      <w:tr w:rsidR="003F554C" w:rsidRPr="00FE3CB1" w14:paraId="5B40A56E" w14:textId="77777777" w:rsidTr="00301BDA">
        <w:trPr>
          <w:trHeight w:val="158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6EC47E1" w14:textId="77777777" w:rsidR="003F554C" w:rsidRPr="00FE3CB1" w:rsidRDefault="003F554C" w:rsidP="005000B8">
            <w:pPr>
              <w:autoSpaceDE w:val="0"/>
              <w:rPr>
                <w:color w:val="000000"/>
                <w:sz w:val="16"/>
                <w:szCs w:val="16"/>
              </w:rPr>
            </w:pPr>
            <w:r w:rsidRPr="00FE3CB1">
              <w:rPr>
                <w:color w:val="000000"/>
                <w:sz w:val="16"/>
                <w:szCs w:val="16"/>
              </w:rPr>
              <w:t>Eventuale obbligo legale o contrattuale o requisito necessario per la conclusione del contratto/procedimento e le eventuali conseguenze della mancata comunicazione dei dati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E4D84" w14:textId="77777777" w:rsidR="003F554C" w:rsidRPr="00FE3CB1" w:rsidRDefault="003F554C" w:rsidP="005000B8">
            <w:pPr>
              <w:autoSpaceDE w:val="0"/>
              <w:rPr>
                <w:color w:val="000000"/>
                <w:sz w:val="16"/>
                <w:szCs w:val="16"/>
              </w:rPr>
            </w:pPr>
            <w:r w:rsidRPr="00FE3CB1">
              <w:rPr>
                <w:color w:val="000000"/>
                <w:sz w:val="16"/>
                <w:szCs w:val="16"/>
              </w:rPr>
              <w:t>La comunicazione dei dati personali è un requisito necessario per la conclusione del procedimento amministrativo. L’interessato ha l’obbligo di fornire i dati personali e qualora i medesimi non vengano forniti non si potrà dar corso al procedimento amministrativo</w:t>
            </w:r>
          </w:p>
        </w:tc>
      </w:tr>
      <w:tr w:rsidR="003F554C" w:rsidRPr="00FE3CB1" w14:paraId="0504565D" w14:textId="77777777" w:rsidTr="00301BDA">
        <w:trPr>
          <w:trHeight w:val="64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A175D0D" w14:textId="77777777" w:rsidR="003F554C" w:rsidRPr="00FE3CB1" w:rsidRDefault="003F554C" w:rsidP="005000B8">
            <w:pPr>
              <w:autoSpaceDE w:val="0"/>
              <w:rPr>
                <w:color w:val="000000"/>
                <w:sz w:val="16"/>
                <w:szCs w:val="16"/>
              </w:rPr>
            </w:pPr>
            <w:r w:rsidRPr="00FE3CB1">
              <w:rPr>
                <w:color w:val="000000"/>
                <w:sz w:val="16"/>
                <w:szCs w:val="16"/>
              </w:rPr>
              <w:t>Eventuale esistenza di un processo decisionale automatizzato compresa la profilazione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B1BC" w14:textId="77777777" w:rsidR="003F554C" w:rsidRPr="00FE3CB1" w:rsidRDefault="003F554C" w:rsidP="005000B8">
            <w:pPr>
              <w:autoSpaceDE w:val="0"/>
              <w:rPr>
                <w:color w:val="000000"/>
                <w:sz w:val="16"/>
                <w:szCs w:val="16"/>
              </w:rPr>
            </w:pPr>
            <w:r w:rsidRPr="00FE3CB1">
              <w:rPr>
                <w:color w:val="000000"/>
                <w:sz w:val="16"/>
                <w:szCs w:val="16"/>
              </w:rPr>
              <w:t>Non esiste un processo decisionale automatizzato.</w:t>
            </w:r>
          </w:p>
        </w:tc>
      </w:tr>
      <w:tr w:rsidR="003F554C" w:rsidRPr="00FE3CB1" w14:paraId="07E0AC02" w14:textId="77777777" w:rsidTr="00301BDA">
        <w:trPr>
          <w:trHeight w:val="64"/>
        </w:trPr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271D1D4" w14:textId="77777777" w:rsidR="003F554C" w:rsidRPr="00FE3CB1" w:rsidRDefault="003F554C" w:rsidP="005000B8">
            <w:pPr>
              <w:rPr>
                <w:bCs/>
                <w:sz w:val="16"/>
                <w:szCs w:val="16"/>
              </w:rPr>
            </w:pPr>
            <w:r w:rsidRPr="00FE3CB1">
              <w:rPr>
                <w:color w:val="000000"/>
                <w:sz w:val="16"/>
                <w:szCs w:val="16"/>
              </w:rPr>
              <w:t>Identità e dati di contatto del Responsabile della protezione dei dati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B73A7" w14:textId="3388E825" w:rsidR="003F554C" w:rsidRPr="00FE3CB1" w:rsidRDefault="003F554C" w:rsidP="005000B8">
            <w:pPr>
              <w:tabs>
                <w:tab w:val="right" w:pos="5387"/>
                <w:tab w:val="right" w:leader="underscore" w:pos="9639"/>
              </w:tabs>
              <w:rPr>
                <w:sz w:val="16"/>
                <w:szCs w:val="16"/>
                <w:lang w:val="en-US"/>
              </w:rPr>
            </w:pPr>
            <w:r w:rsidRPr="00FE3CB1">
              <w:rPr>
                <w:color w:val="000000"/>
                <w:sz w:val="16"/>
                <w:szCs w:val="16"/>
                <w:lang w:val="en-US"/>
              </w:rPr>
              <w:t>email:</w:t>
            </w:r>
            <w:r w:rsidR="00EE5136">
              <w:rPr>
                <w:color w:val="000000"/>
                <w:sz w:val="16"/>
                <w:szCs w:val="16"/>
                <w:lang w:val="en-US"/>
              </w:rPr>
              <w:t xml:space="preserve"> serv.sociali@comune.montecalvo.pu.it</w:t>
            </w:r>
          </w:p>
        </w:tc>
      </w:tr>
    </w:tbl>
    <w:p w14:paraId="51337023" w14:textId="77777777" w:rsidR="003F554C" w:rsidRPr="00FE3CB1" w:rsidRDefault="003F554C" w:rsidP="003F554C"/>
    <w:p w14:paraId="3D61DD62" w14:textId="77777777" w:rsidR="008210F7" w:rsidRDefault="003F554C" w:rsidP="003F554C">
      <w:pPr>
        <w:autoSpaceDE w:val="0"/>
        <w:autoSpaceDN w:val="0"/>
        <w:adjustRightInd w:val="0"/>
        <w:jc w:val="right"/>
        <w:rPr>
          <w:b/>
          <w:bCs/>
        </w:rPr>
      </w:pPr>
      <w:r w:rsidRPr="00FE3CB1">
        <w:rPr>
          <w:b/>
          <w:bCs/>
        </w:rPr>
        <w:tab/>
      </w:r>
      <w:r w:rsidRPr="00FE3CB1">
        <w:rPr>
          <w:b/>
          <w:bCs/>
        </w:rPr>
        <w:tab/>
      </w:r>
      <w:r w:rsidRPr="00FE3CB1">
        <w:rPr>
          <w:b/>
          <w:bCs/>
        </w:rPr>
        <w:tab/>
      </w:r>
      <w:r w:rsidRPr="00FE3CB1">
        <w:rPr>
          <w:b/>
          <w:bCs/>
        </w:rPr>
        <w:tab/>
      </w:r>
      <w:r w:rsidRPr="00FE3CB1">
        <w:rPr>
          <w:b/>
          <w:bCs/>
        </w:rPr>
        <w:tab/>
      </w:r>
    </w:p>
    <w:p w14:paraId="6E76DD4D" w14:textId="77777777" w:rsidR="008210F7" w:rsidRDefault="008210F7" w:rsidP="003F554C">
      <w:pPr>
        <w:autoSpaceDE w:val="0"/>
        <w:autoSpaceDN w:val="0"/>
        <w:adjustRightInd w:val="0"/>
        <w:jc w:val="right"/>
        <w:rPr>
          <w:b/>
          <w:bCs/>
        </w:rPr>
      </w:pPr>
    </w:p>
    <w:p w14:paraId="6114D7F8" w14:textId="77777777" w:rsidR="008210F7" w:rsidRDefault="008210F7" w:rsidP="003F554C">
      <w:pPr>
        <w:autoSpaceDE w:val="0"/>
        <w:autoSpaceDN w:val="0"/>
        <w:adjustRightInd w:val="0"/>
        <w:jc w:val="right"/>
        <w:rPr>
          <w:b/>
          <w:bCs/>
        </w:rPr>
      </w:pPr>
    </w:p>
    <w:p w14:paraId="77AE2ED1" w14:textId="77777777" w:rsidR="008210F7" w:rsidRDefault="008210F7" w:rsidP="003F554C">
      <w:pPr>
        <w:autoSpaceDE w:val="0"/>
        <w:autoSpaceDN w:val="0"/>
        <w:adjustRightInd w:val="0"/>
        <w:jc w:val="right"/>
        <w:rPr>
          <w:b/>
          <w:bCs/>
        </w:rPr>
      </w:pPr>
    </w:p>
    <w:p w14:paraId="7046ED14" w14:textId="77777777" w:rsidR="008210F7" w:rsidRDefault="008210F7" w:rsidP="003F554C">
      <w:pPr>
        <w:autoSpaceDE w:val="0"/>
        <w:autoSpaceDN w:val="0"/>
        <w:adjustRightInd w:val="0"/>
        <w:jc w:val="right"/>
        <w:rPr>
          <w:b/>
          <w:bCs/>
        </w:rPr>
      </w:pPr>
    </w:p>
    <w:p w14:paraId="6C01FA7F" w14:textId="77777777" w:rsidR="008210F7" w:rsidRDefault="008210F7" w:rsidP="003F554C">
      <w:pPr>
        <w:autoSpaceDE w:val="0"/>
        <w:autoSpaceDN w:val="0"/>
        <w:adjustRightInd w:val="0"/>
        <w:jc w:val="right"/>
        <w:rPr>
          <w:b/>
          <w:bCs/>
        </w:rPr>
      </w:pPr>
    </w:p>
    <w:p w14:paraId="22F3B913" w14:textId="77777777" w:rsidR="008210F7" w:rsidRDefault="008210F7" w:rsidP="003F554C">
      <w:pPr>
        <w:autoSpaceDE w:val="0"/>
        <w:autoSpaceDN w:val="0"/>
        <w:adjustRightInd w:val="0"/>
        <w:jc w:val="right"/>
        <w:rPr>
          <w:b/>
          <w:bCs/>
        </w:rPr>
      </w:pPr>
    </w:p>
    <w:p w14:paraId="7B0FC6C5" w14:textId="77777777" w:rsidR="008210F7" w:rsidRDefault="008210F7" w:rsidP="003F554C">
      <w:pPr>
        <w:autoSpaceDE w:val="0"/>
        <w:autoSpaceDN w:val="0"/>
        <w:adjustRightInd w:val="0"/>
        <w:jc w:val="right"/>
        <w:rPr>
          <w:b/>
          <w:bCs/>
        </w:rPr>
      </w:pPr>
    </w:p>
    <w:p w14:paraId="27496E9A" w14:textId="77777777" w:rsidR="008210F7" w:rsidRDefault="008210F7" w:rsidP="003F554C">
      <w:pPr>
        <w:autoSpaceDE w:val="0"/>
        <w:autoSpaceDN w:val="0"/>
        <w:adjustRightInd w:val="0"/>
        <w:jc w:val="right"/>
        <w:rPr>
          <w:b/>
          <w:bCs/>
        </w:rPr>
      </w:pPr>
    </w:p>
    <w:p w14:paraId="4724C750" w14:textId="77777777" w:rsidR="008210F7" w:rsidRDefault="008210F7" w:rsidP="003F554C">
      <w:pPr>
        <w:autoSpaceDE w:val="0"/>
        <w:autoSpaceDN w:val="0"/>
        <w:adjustRightInd w:val="0"/>
        <w:jc w:val="right"/>
        <w:rPr>
          <w:b/>
          <w:bCs/>
        </w:rPr>
      </w:pPr>
    </w:p>
    <w:p w14:paraId="68FF18D5" w14:textId="77777777" w:rsidR="008210F7" w:rsidRDefault="008210F7" w:rsidP="003F554C">
      <w:pPr>
        <w:autoSpaceDE w:val="0"/>
        <w:autoSpaceDN w:val="0"/>
        <w:adjustRightInd w:val="0"/>
        <w:jc w:val="right"/>
        <w:rPr>
          <w:b/>
          <w:bCs/>
        </w:rPr>
      </w:pPr>
    </w:p>
    <w:p w14:paraId="1D689C3E" w14:textId="77777777" w:rsidR="003F554C" w:rsidRPr="00FE3CB1" w:rsidRDefault="003F554C" w:rsidP="003F554C">
      <w:pPr>
        <w:autoSpaceDE w:val="0"/>
        <w:autoSpaceDN w:val="0"/>
        <w:adjustRightInd w:val="0"/>
        <w:jc w:val="right"/>
        <w:rPr>
          <w:b/>
          <w:bCs/>
        </w:rPr>
      </w:pPr>
      <w:r w:rsidRPr="00FE3CB1">
        <w:rPr>
          <w:b/>
          <w:bCs/>
        </w:rPr>
        <w:t>Allegato A</w:t>
      </w:r>
    </w:p>
    <w:p w14:paraId="513EA979" w14:textId="77777777" w:rsidR="003F554C" w:rsidRDefault="003F554C" w:rsidP="003F554C">
      <w:pPr>
        <w:autoSpaceDE w:val="0"/>
        <w:autoSpaceDN w:val="0"/>
        <w:adjustRightInd w:val="0"/>
        <w:jc w:val="both"/>
        <w:rPr>
          <w:b/>
          <w:bCs/>
        </w:rPr>
      </w:pPr>
    </w:p>
    <w:p w14:paraId="6BF87493" w14:textId="77777777" w:rsidR="00C50014" w:rsidRPr="00FE3CB1" w:rsidRDefault="00C50014" w:rsidP="003F554C">
      <w:pPr>
        <w:autoSpaceDE w:val="0"/>
        <w:autoSpaceDN w:val="0"/>
        <w:adjustRightInd w:val="0"/>
        <w:jc w:val="both"/>
        <w:rPr>
          <w:b/>
          <w:bCs/>
        </w:rPr>
      </w:pPr>
    </w:p>
    <w:p w14:paraId="359D21A4" w14:textId="77777777" w:rsidR="003F554C" w:rsidRPr="00FE3CB1" w:rsidRDefault="003F554C" w:rsidP="003F554C">
      <w:pPr>
        <w:autoSpaceDE w:val="0"/>
        <w:autoSpaceDN w:val="0"/>
        <w:adjustRightInd w:val="0"/>
        <w:jc w:val="both"/>
        <w:rPr>
          <w:b/>
          <w:bCs/>
        </w:rPr>
      </w:pPr>
      <w:r w:rsidRPr="00FE3CB1">
        <w:rPr>
          <w:b/>
          <w:bCs/>
        </w:rPr>
        <w:lastRenderedPageBreak/>
        <w:t xml:space="preserve">DOMANDA PER LA CONCESSIONE DELL’AGEVOLAZIONE DELLA TARIFFA DEL SERVIZIO IDRICO INTEGRATO e DEL SERVIZIO RIFIUTI (TARI) </w:t>
      </w:r>
      <w:r w:rsidR="007B0288">
        <w:rPr>
          <w:b/>
          <w:bCs/>
        </w:rPr>
        <w:t xml:space="preserve">ANNUALITA’ </w:t>
      </w:r>
      <w:r w:rsidRPr="00FE3CB1">
        <w:rPr>
          <w:b/>
          <w:bCs/>
        </w:rPr>
        <w:t>202</w:t>
      </w:r>
      <w:r w:rsidR="007B0288">
        <w:rPr>
          <w:b/>
          <w:bCs/>
        </w:rPr>
        <w:t>1</w:t>
      </w:r>
      <w:r w:rsidRPr="00FE3CB1">
        <w:rPr>
          <w:b/>
          <w:bCs/>
        </w:rPr>
        <w:t xml:space="preserve"> A FAVORE DI NUCLEI FAMILIARI IN CONDIZIONI ECONOMICHE DISAGIATE  </w:t>
      </w:r>
    </w:p>
    <w:p w14:paraId="68205C54" w14:textId="77777777" w:rsidR="003F554C" w:rsidRDefault="003F554C" w:rsidP="003F554C">
      <w:pPr>
        <w:autoSpaceDE w:val="0"/>
        <w:autoSpaceDN w:val="0"/>
        <w:adjustRightInd w:val="0"/>
        <w:jc w:val="both"/>
        <w:rPr>
          <w:b/>
          <w:bCs/>
          <w:i/>
          <w:iCs/>
        </w:rPr>
      </w:pPr>
    </w:p>
    <w:p w14:paraId="3C82F4DB" w14:textId="77777777" w:rsidR="00C50014" w:rsidRPr="00FE3CB1" w:rsidRDefault="00C50014" w:rsidP="003F554C">
      <w:pPr>
        <w:autoSpaceDE w:val="0"/>
        <w:autoSpaceDN w:val="0"/>
        <w:adjustRightInd w:val="0"/>
        <w:jc w:val="both"/>
        <w:rPr>
          <w:b/>
          <w:bCs/>
          <w:i/>
          <w:iCs/>
        </w:rPr>
      </w:pPr>
    </w:p>
    <w:p w14:paraId="06F85672" w14:textId="77777777" w:rsidR="003F554C" w:rsidRPr="00FE3CB1" w:rsidRDefault="003F554C" w:rsidP="003F554C">
      <w:pPr>
        <w:autoSpaceDE w:val="0"/>
        <w:autoSpaceDN w:val="0"/>
        <w:adjustRightInd w:val="0"/>
        <w:jc w:val="both"/>
        <w:rPr>
          <w:b/>
          <w:bCs/>
          <w:i/>
          <w:iCs/>
        </w:rPr>
      </w:pPr>
    </w:p>
    <w:p w14:paraId="00190193" w14:textId="77777777" w:rsidR="003F554C" w:rsidRPr="00FE3CB1" w:rsidRDefault="003F554C" w:rsidP="003F554C">
      <w:pPr>
        <w:autoSpaceDE w:val="0"/>
        <w:autoSpaceDN w:val="0"/>
        <w:adjustRightInd w:val="0"/>
        <w:jc w:val="right"/>
        <w:rPr>
          <w:b/>
          <w:bCs/>
          <w:i/>
          <w:iCs/>
        </w:rPr>
      </w:pPr>
      <w:r w:rsidRPr="00FE3CB1">
        <w:rPr>
          <w:b/>
          <w:bCs/>
          <w:i/>
          <w:iCs/>
        </w:rPr>
        <w:t>Al Comune di</w:t>
      </w:r>
    </w:p>
    <w:p w14:paraId="5A5E13AE" w14:textId="77777777" w:rsidR="003F554C" w:rsidRPr="00FE3CB1" w:rsidRDefault="003F554C" w:rsidP="003F554C">
      <w:pPr>
        <w:autoSpaceDE w:val="0"/>
        <w:autoSpaceDN w:val="0"/>
        <w:adjustRightInd w:val="0"/>
        <w:jc w:val="right"/>
        <w:rPr>
          <w:b/>
          <w:bCs/>
          <w:i/>
          <w:iCs/>
        </w:rPr>
      </w:pPr>
      <w:r w:rsidRPr="00FE3CB1">
        <w:rPr>
          <w:b/>
          <w:bCs/>
          <w:i/>
          <w:iCs/>
        </w:rPr>
        <w:t>____________________</w:t>
      </w:r>
    </w:p>
    <w:p w14:paraId="6625EBA7" w14:textId="77777777" w:rsidR="003F554C" w:rsidRPr="00FE3CB1" w:rsidRDefault="003F554C" w:rsidP="003F554C">
      <w:pPr>
        <w:autoSpaceDE w:val="0"/>
        <w:autoSpaceDN w:val="0"/>
        <w:adjustRightInd w:val="0"/>
        <w:jc w:val="both"/>
        <w:rPr>
          <w:b/>
          <w:bCs/>
          <w:i/>
          <w:iCs/>
        </w:rPr>
      </w:pPr>
    </w:p>
    <w:p w14:paraId="57CE4D4B" w14:textId="77777777" w:rsidR="003F554C" w:rsidRDefault="003F554C" w:rsidP="003F554C">
      <w:pPr>
        <w:autoSpaceDE w:val="0"/>
        <w:autoSpaceDN w:val="0"/>
        <w:adjustRightInd w:val="0"/>
        <w:jc w:val="both"/>
        <w:rPr>
          <w:b/>
          <w:bCs/>
          <w:i/>
          <w:iCs/>
        </w:rPr>
      </w:pPr>
    </w:p>
    <w:p w14:paraId="2078181B" w14:textId="77777777" w:rsidR="00C50014" w:rsidRPr="00FE3CB1" w:rsidRDefault="00C50014" w:rsidP="003F554C">
      <w:pPr>
        <w:autoSpaceDE w:val="0"/>
        <w:autoSpaceDN w:val="0"/>
        <w:adjustRightInd w:val="0"/>
        <w:jc w:val="both"/>
        <w:rPr>
          <w:b/>
          <w:bCs/>
          <w:i/>
          <w:iCs/>
        </w:rPr>
      </w:pPr>
    </w:p>
    <w:p w14:paraId="3A417FD4" w14:textId="77777777" w:rsidR="003F554C" w:rsidRPr="00FE3CB1" w:rsidRDefault="003F554C" w:rsidP="003F554C">
      <w:pPr>
        <w:autoSpaceDE w:val="0"/>
        <w:autoSpaceDN w:val="0"/>
        <w:adjustRightInd w:val="0"/>
        <w:jc w:val="both"/>
      </w:pPr>
      <w:r w:rsidRPr="00FE3CB1">
        <w:t xml:space="preserve">II/La sottoscritto/a _________________________________________ </w:t>
      </w:r>
      <w:r w:rsidRPr="00FE3CB1">
        <w:br/>
        <w:t>nato/a il ___/___/______ a ____________________________ (prov.___), cittadinan</w:t>
      </w:r>
      <w:r w:rsidR="007B0288">
        <w:t>za__________________________</w:t>
      </w:r>
      <w:r w:rsidRPr="00FE3CB1">
        <w:t xml:space="preserve"> e </w:t>
      </w:r>
      <w:r w:rsidR="007B0288">
        <w:t>r</w:t>
      </w:r>
      <w:r w:rsidRPr="00FE3CB1">
        <w:t>esidente nel Comune di____</w:t>
      </w:r>
      <w:r w:rsidR="007B0288">
        <w:t>___________________</w:t>
      </w:r>
    </w:p>
    <w:p w14:paraId="7DD1AE72" w14:textId="77777777" w:rsidR="003F554C" w:rsidRPr="00FE3CB1" w:rsidRDefault="003F554C" w:rsidP="003F554C">
      <w:pPr>
        <w:autoSpaceDE w:val="0"/>
        <w:autoSpaceDN w:val="0"/>
        <w:adjustRightInd w:val="0"/>
        <w:jc w:val="both"/>
      </w:pPr>
      <w:r w:rsidRPr="00FE3CB1">
        <w:t xml:space="preserve">in via/viale/piazza ______________________________________ n. ______ </w:t>
      </w:r>
    </w:p>
    <w:p w14:paraId="701E41B9" w14:textId="77777777" w:rsidR="003F554C" w:rsidRPr="00FE3CB1" w:rsidRDefault="003F554C" w:rsidP="003F554C">
      <w:pPr>
        <w:autoSpaceDE w:val="0"/>
        <w:autoSpaceDN w:val="0"/>
        <w:adjustRightInd w:val="0"/>
        <w:jc w:val="both"/>
      </w:pPr>
      <w:r w:rsidRPr="00FE3CB1">
        <w:t xml:space="preserve">CAP ______________ Telefono ______________________ </w:t>
      </w:r>
    </w:p>
    <w:p w14:paraId="53CC4F37" w14:textId="77777777" w:rsidR="003F554C" w:rsidRPr="00FE3CB1" w:rsidRDefault="003F554C" w:rsidP="003F554C">
      <w:pPr>
        <w:autoSpaceDE w:val="0"/>
        <w:autoSpaceDN w:val="0"/>
        <w:adjustRightInd w:val="0"/>
        <w:jc w:val="both"/>
      </w:pPr>
      <w:r w:rsidRPr="00FE3CB1">
        <w:t>E-mail__________________________</w:t>
      </w:r>
      <w:r w:rsidRPr="00FE3CB1">
        <w:br/>
      </w:r>
      <w:r w:rsidRPr="00FE3CB1">
        <w:br/>
        <w:t>Codice fiscale__/__/__/__/__/__/__/__/__/__/__/__/__/__/__/__/</w:t>
      </w:r>
    </w:p>
    <w:p w14:paraId="6007D84E" w14:textId="77777777" w:rsidR="003F554C" w:rsidRPr="00FE3CB1" w:rsidRDefault="003F554C" w:rsidP="003F554C">
      <w:pPr>
        <w:autoSpaceDE w:val="0"/>
        <w:autoSpaceDN w:val="0"/>
        <w:adjustRightInd w:val="0"/>
      </w:pPr>
    </w:p>
    <w:p w14:paraId="280214AF" w14:textId="77777777" w:rsidR="003F554C" w:rsidRPr="00FE3CB1" w:rsidRDefault="003F554C" w:rsidP="003F554C">
      <w:pPr>
        <w:autoSpaceDE w:val="0"/>
        <w:autoSpaceDN w:val="0"/>
        <w:adjustRightInd w:val="0"/>
      </w:pPr>
    </w:p>
    <w:p w14:paraId="72E04A13" w14:textId="77777777" w:rsidR="003F554C" w:rsidRPr="00FE3CB1" w:rsidRDefault="007B0288" w:rsidP="003F554C">
      <w:pPr>
        <w:autoSpaceDE w:val="0"/>
        <w:autoSpaceDN w:val="0"/>
        <w:adjustRightInd w:val="0"/>
        <w:jc w:val="both"/>
      </w:pPr>
      <w:r>
        <w:t>ai sensi de</w:t>
      </w:r>
      <w:r w:rsidR="003F554C" w:rsidRPr="00FE3CB1">
        <w:t>gli artt. 46 e 47 del DPR n.445/2000, consapevole del fatto che sulle dichiarazioni rese potranno essere effettuati controlli ai sensi degli artt.71 e 72 del succitato DPR, delle sanzioni previste dall'art. 76 e della decadenza dei benefici prevista dall'art.75 del medesimo DPR in caso di dichiarazioni false o mendaci, sotto la propria responsabilità.</w:t>
      </w:r>
    </w:p>
    <w:p w14:paraId="2186A634" w14:textId="77777777" w:rsidR="003F554C" w:rsidRPr="00FE3CB1" w:rsidRDefault="003F554C" w:rsidP="003F554C">
      <w:pPr>
        <w:autoSpaceDE w:val="0"/>
        <w:autoSpaceDN w:val="0"/>
        <w:adjustRightInd w:val="0"/>
        <w:rPr>
          <w:b/>
          <w:bCs/>
        </w:rPr>
      </w:pPr>
    </w:p>
    <w:p w14:paraId="45A2D090" w14:textId="77777777" w:rsidR="003F554C" w:rsidRPr="00FE3CB1" w:rsidRDefault="003F554C" w:rsidP="003F554C">
      <w:pPr>
        <w:autoSpaceDE w:val="0"/>
        <w:autoSpaceDN w:val="0"/>
        <w:adjustRightInd w:val="0"/>
        <w:jc w:val="center"/>
        <w:rPr>
          <w:b/>
          <w:bCs/>
        </w:rPr>
      </w:pPr>
      <w:r w:rsidRPr="00FE3CB1">
        <w:rPr>
          <w:b/>
          <w:bCs/>
        </w:rPr>
        <w:t>CHIEDE</w:t>
      </w:r>
    </w:p>
    <w:p w14:paraId="1227FC95" w14:textId="77777777" w:rsidR="003F554C" w:rsidRPr="00FE3CB1" w:rsidRDefault="003F554C" w:rsidP="003F554C">
      <w:pPr>
        <w:autoSpaceDE w:val="0"/>
        <w:autoSpaceDN w:val="0"/>
        <w:adjustRightInd w:val="0"/>
        <w:jc w:val="center"/>
        <w:rPr>
          <w:b/>
          <w:bCs/>
        </w:rPr>
      </w:pPr>
    </w:p>
    <w:p w14:paraId="2311928F" w14:textId="77777777" w:rsidR="003F554C" w:rsidRPr="00FE3CB1" w:rsidRDefault="003F554C" w:rsidP="003F554C">
      <w:pPr>
        <w:autoSpaceDE w:val="0"/>
        <w:autoSpaceDN w:val="0"/>
        <w:adjustRightInd w:val="0"/>
        <w:jc w:val="both"/>
      </w:pPr>
      <w:r w:rsidRPr="00FE3CB1">
        <w:t>di accedere all’agevolazione della tariffa del servizio idrico integrato e all’agevolazione per il servizio rifiuti (TARI) – 202</w:t>
      </w:r>
      <w:r w:rsidR="007B0288">
        <w:t>1,</w:t>
      </w:r>
      <w:r w:rsidRPr="00FE3CB1">
        <w:t xml:space="preserve"> a favore di nuclei familiari in condizioni economiche disagiate. </w:t>
      </w:r>
    </w:p>
    <w:p w14:paraId="743034CA" w14:textId="77777777" w:rsidR="007B0288" w:rsidRDefault="007B0288" w:rsidP="007B0288">
      <w:pPr>
        <w:autoSpaceDE w:val="0"/>
        <w:autoSpaceDN w:val="0"/>
        <w:adjustRightInd w:val="0"/>
        <w:jc w:val="center"/>
        <w:rPr>
          <w:b/>
        </w:rPr>
      </w:pPr>
    </w:p>
    <w:p w14:paraId="7866161A" w14:textId="77777777" w:rsidR="007B0288" w:rsidRDefault="007B0288" w:rsidP="007B0288">
      <w:pPr>
        <w:autoSpaceDE w:val="0"/>
        <w:autoSpaceDN w:val="0"/>
        <w:adjustRightInd w:val="0"/>
        <w:jc w:val="center"/>
        <w:rPr>
          <w:b/>
        </w:rPr>
      </w:pPr>
      <w:r w:rsidRPr="007B0288">
        <w:rPr>
          <w:b/>
        </w:rPr>
        <w:t>DICHIARA</w:t>
      </w:r>
    </w:p>
    <w:p w14:paraId="7F6AD2DC" w14:textId="77777777" w:rsidR="007B0288" w:rsidRPr="007B0288" w:rsidRDefault="007B0288" w:rsidP="007B0288">
      <w:pPr>
        <w:autoSpaceDE w:val="0"/>
        <w:autoSpaceDN w:val="0"/>
        <w:adjustRightInd w:val="0"/>
        <w:jc w:val="center"/>
        <w:rPr>
          <w:b/>
        </w:rPr>
      </w:pPr>
    </w:p>
    <w:p w14:paraId="40284605" w14:textId="77777777" w:rsidR="003F554C" w:rsidRPr="00FE3CB1" w:rsidRDefault="007B0288" w:rsidP="003F554C">
      <w:pPr>
        <w:autoSpaceDE w:val="0"/>
        <w:autoSpaceDN w:val="0"/>
        <w:adjustRightInd w:val="0"/>
        <w:jc w:val="both"/>
      </w:pPr>
      <w:r>
        <w:t>Che le</w:t>
      </w:r>
      <w:r w:rsidR="003F554C" w:rsidRPr="00FE3CB1">
        <w:t xml:space="preserve"> utenze</w:t>
      </w:r>
      <w:r>
        <w:t xml:space="preserve"> per le quali richiede l’agevolazione</w:t>
      </w:r>
      <w:r w:rsidR="003F554C" w:rsidRPr="00FE3CB1">
        <w:t xml:space="preserve"> sono così intestate:</w:t>
      </w:r>
    </w:p>
    <w:p w14:paraId="641310A5" w14:textId="77777777" w:rsidR="003F554C" w:rsidRPr="00FE3CB1" w:rsidRDefault="003F554C" w:rsidP="003F554C">
      <w:pPr>
        <w:autoSpaceDE w:val="0"/>
        <w:autoSpaceDN w:val="0"/>
        <w:adjustRightInd w:val="0"/>
        <w:jc w:val="both"/>
        <w:rPr>
          <w:b/>
        </w:rPr>
      </w:pPr>
    </w:p>
    <w:p w14:paraId="4A727A2F" w14:textId="77777777" w:rsidR="003F554C" w:rsidRPr="00FE3CB1" w:rsidRDefault="007B0288" w:rsidP="003F554C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SERVIZIO IDRICO annualità 2021</w:t>
      </w:r>
    </w:p>
    <w:p w14:paraId="24C63AA9" w14:textId="77777777" w:rsidR="003F554C" w:rsidRPr="00FE3CB1" w:rsidRDefault="003F554C" w:rsidP="003F554C">
      <w:pPr>
        <w:autoSpaceDE w:val="0"/>
        <w:autoSpaceDN w:val="0"/>
        <w:adjustRightInd w:val="0"/>
      </w:pPr>
    </w:p>
    <w:p w14:paraId="63C53A36" w14:textId="77777777" w:rsidR="003F554C" w:rsidRPr="00FE3CB1" w:rsidRDefault="003F554C" w:rsidP="003F554C">
      <w:pPr>
        <w:autoSpaceDE w:val="0"/>
        <w:autoSpaceDN w:val="0"/>
        <w:adjustRightInd w:val="0"/>
      </w:pPr>
      <w:r w:rsidRPr="00FE3CB1">
        <w:t>Nome_____________________________Cognome_____________________________</w:t>
      </w:r>
    </w:p>
    <w:p w14:paraId="20571B23" w14:textId="77777777" w:rsidR="003F554C" w:rsidRPr="00FE3CB1" w:rsidRDefault="003F554C" w:rsidP="003F554C">
      <w:pPr>
        <w:autoSpaceDE w:val="0"/>
        <w:autoSpaceDN w:val="0"/>
        <w:adjustRightInd w:val="0"/>
      </w:pPr>
    </w:p>
    <w:p w14:paraId="48B8C84F" w14:textId="77777777" w:rsidR="003F554C" w:rsidRPr="00FE3CB1" w:rsidRDefault="003F554C" w:rsidP="003F554C">
      <w:pPr>
        <w:autoSpaceDE w:val="0"/>
        <w:autoSpaceDN w:val="0"/>
        <w:adjustRightInd w:val="0"/>
      </w:pPr>
      <w:r w:rsidRPr="00FE3CB1">
        <w:t xml:space="preserve">Codice </w:t>
      </w:r>
      <w:proofErr w:type="gramStart"/>
      <w:r w:rsidRPr="00FE3CB1">
        <w:t>fiscale  _</w:t>
      </w:r>
      <w:proofErr w:type="gramEnd"/>
      <w:r w:rsidRPr="00FE3CB1">
        <w:t>_/__/__/__/__/__/__/__/__/__/__/__/__/__/__/__/</w:t>
      </w:r>
    </w:p>
    <w:p w14:paraId="73E95A2F" w14:textId="77777777" w:rsidR="003F554C" w:rsidRPr="00FE3CB1" w:rsidRDefault="003F554C" w:rsidP="003F554C">
      <w:pPr>
        <w:autoSpaceDE w:val="0"/>
        <w:autoSpaceDN w:val="0"/>
        <w:adjustRightInd w:val="0"/>
      </w:pPr>
    </w:p>
    <w:p w14:paraId="5A35B4F5" w14:textId="77777777" w:rsidR="003F554C" w:rsidRPr="00FE3CB1" w:rsidRDefault="003F554C" w:rsidP="003F554C">
      <w:pPr>
        <w:autoSpaceDE w:val="0"/>
        <w:autoSpaceDN w:val="0"/>
        <w:adjustRightInd w:val="0"/>
      </w:pPr>
      <w:r w:rsidRPr="00FE3CB1">
        <w:t>Codice servizio: ______________________________</w:t>
      </w:r>
    </w:p>
    <w:p w14:paraId="596C0CD2" w14:textId="77777777" w:rsidR="003F554C" w:rsidRPr="00FE3CB1" w:rsidRDefault="003F554C" w:rsidP="003F554C">
      <w:pPr>
        <w:autoSpaceDE w:val="0"/>
        <w:autoSpaceDN w:val="0"/>
        <w:adjustRightInd w:val="0"/>
      </w:pPr>
    </w:p>
    <w:p w14:paraId="2134AAC2" w14:textId="77777777" w:rsidR="003F554C" w:rsidRPr="00FE3CB1" w:rsidRDefault="003F554C" w:rsidP="003F554C">
      <w:pPr>
        <w:autoSpaceDE w:val="0"/>
        <w:autoSpaceDN w:val="0"/>
        <w:adjustRightInd w:val="0"/>
      </w:pPr>
      <w:r w:rsidRPr="00FE3CB1">
        <w:t>Codice cliente: _______________________________________________________</w:t>
      </w:r>
    </w:p>
    <w:p w14:paraId="7C879F7A" w14:textId="77777777" w:rsidR="003F554C" w:rsidRPr="00FE3CB1" w:rsidRDefault="003F554C" w:rsidP="003F554C">
      <w:pPr>
        <w:autoSpaceDE w:val="0"/>
        <w:autoSpaceDN w:val="0"/>
        <w:adjustRightInd w:val="0"/>
      </w:pPr>
    </w:p>
    <w:p w14:paraId="79FE04B3" w14:textId="77777777" w:rsidR="003F554C" w:rsidRPr="00FE3CB1" w:rsidRDefault="003F554C" w:rsidP="003F554C">
      <w:pPr>
        <w:autoSpaceDE w:val="0"/>
        <w:autoSpaceDN w:val="0"/>
        <w:adjustRightInd w:val="0"/>
      </w:pPr>
      <w:r w:rsidRPr="00FE3CB1">
        <w:t xml:space="preserve">Indirizzo di </w:t>
      </w:r>
      <w:proofErr w:type="gramStart"/>
      <w:r w:rsidRPr="00FE3CB1">
        <w:t>fornitura:_</w:t>
      </w:r>
      <w:proofErr w:type="gramEnd"/>
      <w:r w:rsidRPr="00FE3CB1">
        <w:t>__________________________________________________</w:t>
      </w:r>
    </w:p>
    <w:p w14:paraId="2107511F" w14:textId="77777777" w:rsidR="003F554C" w:rsidRDefault="003F554C" w:rsidP="003F554C">
      <w:pPr>
        <w:autoSpaceDE w:val="0"/>
        <w:autoSpaceDN w:val="0"/>
        <w:adjustRightInd w:val="0"/>
      </w:pPr>
      <w:r w:rsidRPr="00FE3CB1">
        <w:t xml:space="preserve"> </w:t>
      </w:r>
    </w:p>
    <w:p w14:paraId="30BFE31C" w14:textId="77777777" w:rsidR="003F554C" w:rsidRPr="00FE3CB1" w:rsidRDefault="003F554C" w:rsidP="003F554C">
      <w:pPr>
        <w:autoSpaceDE w:val="0"/>
        <w:autoSpaceDN w:val="0"/>
        <w:adjustRightInd w:val="0"/>
      </w:pPr>
      <w:r w:rsidRPr="00FE3CB1">
        <w:t>Tipo utenza (BARRARE LA VOCE DI INTERESSE):</w:t>
      </w:r>
    </w:p>
    <w:p w14:paraId="4C7882A3" w14:textId="77777777" w:rsidR="003F554C" w:rsidRPr="00FE3CB1" w:rsidRDefault="003F554C" w:rsidP="003F554C">
      <w:pPr>
        <w:autoSpaceDE w:val="0"/>
        <w:autoSpaceDN w:val="0"/>
        <w:adjustRightInd w:val="0"/>
      </w:pPr>
    </w:p>
    <w:p w14:paraId="46387C69" w14:textId="77777777" w:rsidR="003F554C" w:rsidRPr="00FE3CB1" w:rsidRDefault="003F554C" w:rsidP="003F554C">
      <w:pPr>
        <w:autoSpaceDE w:val="0"/>
        <w:autoSpaceDN w:val="0"/>
        <w:adjustRightInd w:val="0"/>
      </w:pPr>
      <w:proofErr w:type="gramStart"/>
      <w:r w:rsidRPr="00FE3CB1">
        <w:t>[  ]</w:t>
      </w:r>
      <w:proofErr w:type="gramEnd"/>
      <w:r w:rsidRPr="00FE3CB1">
        <w:t xml:space="preserve">  Utenza diretta(1)</w:t>
      </w:r>
    </w:p>
    <w:p w14:paraId="00098FC8" w14:textId="77777777" w:rsidR="003F554C" w:rsidRPr="00FE3CB1" w:rsidRDefault="003F554C" w:rsidP="003F554C">
      <w:pPr>
        <w:autoSpaceDE w:val="0"/>
        <w:autoSpaceDN w:val="0"/>
        <w:adjustRightInd w:val="0"/>
      </w:pPr>
      <w:proofErr w:type="gramStart"/>
      <w:r w:rsidRPr="00FE3CB1">
        <w:t>[  ]</w:t>
      </w:r>
      <w:proofErr w:type="gramEnd"/>
      <w:r w:rsidRPr="00FE3CB1">
        <w:t xml:space="preserve">  Utenza indiretta (2)</w:t>
      </w:r>
    </w:p>
    <w:p w14:paraId="09DD91A6" w14:textId="77777777" w:rsidR="003F554C" w:rsidRPr="00FE3CB1" w:rsidRDefault="003F554C" w:rsidP="003F554C">
      <w:pPr>
        <w:autoSpaceDE w:val="0"/>
        <w:autoSpaceDN w:val="0"/>
        <w:adjustRightInd w:val="0"/>
      </w:pPr>
    </w:p>
    <w:p w14:paraId="1429444E" w14:textId="77777777" w:rsidR="003F554C" w:rsidRPr="00FE3CB1" w:rsidRDefault="003F554C" w:rsidP="003F554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FE3CB1">
        <w:rPr>
          <w:b/>
          <w:bCs/>
          <w:sz w:val="20"/>
          <w:szCs w:val="20"/>
        </w:rPr>
        <w:t>Note:</w:t>
      </w:r>
    </w:p>
    <w:p w14:paraId="0E2E31E9" w14:textId="77777777" w:rsidR="003F554C" w:rsidRPr="00FE3CB1" w:rsidRDefault="003F554C" w:rsidP="00C50014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FE3CB1">
        <w:rPr>
          <w:sz w:val="20"/>
          <w:szCs w:val="20"/>
        </w:rPr>
        <w:t>(1) ovvero gli utenti finali titolari di un contratto di fornitura di un servizio idrico integrato. Il contratto</w:t>
      </w:r>
      <w:r w:rsidR="00C50014">
        <w:rPr>
          <w:sz w:val="20"/>
          <w:szCs w:val="20"/>
        </w:rPr>
        <w:t xml:space="preserve"> </w:t>
      </w:r>
      <w:r w:rsidRPr="00FE3CB1">
        <w:rPr>
          <w:sz w:val="20"/>
          <w:szCs w:val="20"/>
        </w:rPr>
        <w:t>può non essere intestato al richiedente ma anche ad altra persona appartenente al nucleo familiare</w:t>
      </w:r>
    </w:p>
    <w:p w14:paraId="1D3D6333" w14:textId="77777777" w:rsidR="003F554C" w:rsidRPr="00FE3CB1" w:rsidRDefault="003F554C" w:rsidP="00C50014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FE3CB1">
        <w:rPr>
          <w:sz w:val="20"/>
          <w:szCs w:val="20"/>
        </w:rPr>
        <w:t>anagrafico;</w:t>
      </w:r>
    </w:p>
    <w:p w14:paraId="57135B9C" w14:textId="77777777" w:rsidR="003F554C" w:rsidRPr="00FE3CB1" w:rsidRDefault="003F554C" w:rsidP="00C50014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FE3CB1">
        <w:rPr>
          <w:sz w:val="20"/>
          <w:szCs w:val="20"/>
        </w:rPr>
        <w:t>(2) ovvero gli utenti finali NON titolari di un contratto di fornitura di un servizio idrico integrato (nel caso</w:t>
      </w:r>
      <w:r w:rsidR="00C50014">
        <w:rPr>
          <w:sz w:val="20"/>
          <w:szCs w:val="20"/>
        </w:rPr>
        <w:t xml:space="preserve"> </w:t>
      </w:r>
      <w:r w:rsidRPr="00FE3CB1">
        <w:rPr>
          <w:sz w:val="20"/>
          <w:szCs w:val="20"/>
        </w:rPr>
        <w:t>di forniture condominiali o comunque plurime con un unico contatore centralizzato). In caso di mancata</w:t>
      </w:r>
      <w:r w:rsidR="00C50014">
        <w:rPr>
          <w:sz w:val="20"/>
          <w:szCs w:val="20"/>
        </w:rPr>
        <w:t xml:space="preserve"> </w:t>
      </w:r>
      <w:r w:rsidRPr="00FE3CB1">
        <w:rPr>
          <w:sz w:val="20"/>
          <w:szCs w:val="20"/>
        </w:rPr>
        <w:t>presenza di una bolletta il nominativo dell’intestatario e copia della bolletta MARCHE MULTISERVIZI possono essere richiesti all’amministratore del condominio o ad altra persona che provvede alla ripartizione delle quote a carico dei condomini.</w:t>
      </w:r>
    </w:p>
    <w:p w14:paraId="1CAE4D43" w14:textId="77777777" w:rsidR="003F554C" w:rsidRPr="00FE3CB1" w:rsidRDefault="003F554C" w:rsidP="003F554C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14:paraId="65D6B1CB" w14:textId="77777777" w:rsidR="003F554C" w:rsidRPr="00FE3CB1" w:rsidRDefault="003F554C" w:rsidP="003F554C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b/>
        </w:rPr>
      </w:pPr>
      <w:r w:rsidRPr="00FE3CB1">
        <w:rPr>
          <w:b/>
        </w:rPr>
        <w:t>SERVIZIO RIFIUTI (T</w:t>
      </w:r>
      <w:r w:rsidR="007B0288">
        <w:rPr>
          <w:b/>
        </w:rPr>
        <w:t>ARI) – annualità 2021</w:t>
      </w:r>
    </w:p>
    <w:p w14:paraId="786FAA42" w14:textId="77777777" w:rsidR="003F554C" w:rsidRPr="00FE3CB1" w:rsidRDefault="003F554C" w:rsidP="003F554C">
      <w:pPr>
        <w:autoSpaceDE w:val="0"/>
        <w:autoSpaceDN w:val="0"/>
        <w:adjustRightInd w:val="0"/>
      </w:pPr>
    </w:p>
    <w:p w14:paraId="6EE3AD4B" w14:textId="77777777" w:rsidR="003F554C" w:rsidRPr="00FE3CB1" w:rsidRDefault="003F554C" w:rsidP="003F554C">
      <w:pPr>
        <w:autoSpaceDE w:val="0"/>
        <w:autoSpaceDN w:val="0"/>
        <w:adjustRightInd w:val="0"/>
      </w:pPr>
      <w:r w:rsidRPr="00FE3CB1">
        <w:t>Nome_____________________________Cognome_____________________________</w:t>
      </w:r>
    </w:p>
    <w:p w14:paraId="2F7C183F" w14:textId="77777777" w:rsidR="003F554C" w:rsidRPr="00FE3CB1" w:rsidRDefault="003F554C" w:rsidP="003F554C">
      <w:pPr>
        <w:autoSpaceDE w:val="0"/>
        <w:autoSpaceDN w:val="0"/>
        <w:adjustRightInd w:val="0"/>
      </w:pPr>
    </w:p>
    <w:p w14:paraId="46BB086C" w14:textId="77777777" w:rsidR="003F554C" w:rsidRPr="00FE3CB1" w:rsidRDefault="003F554C" w:rsidP="003F554C">
      <w:pPr>
        <w:autoSpaceDE w:val="0"/>
        <w:autoSpaceDN w:val="0"/>
        <w:adjustRightInd w:val="0"/>
      </w:pPr>
      <w:r w:rsidRPr="00FE3CB1">
        <w:t xml:space="preserve">Codice </w:t>
      </w:r>
      <w:proofErr w:type="gramStart"/>
      <w:r w:rsidRPr="00FE3CB1">
        <w:t>fiscale  _</w:t>
      </w:r>
      <w:proofErr w:type="gramEnd"/>
      <w:r w:rsidRPr="00FE3CB1">
        <w:t>_/__/__/__/__/__/__/__/__/__/__/__/__/__/__/__/</w:t>
      </w:r>
    </w:p>
    <w:p w14:paraId="103EE16B" w14:textId="77777777" w:rsidR="003F554C" w:rsidRPr="00FE3CB1" w:rsidRDefault="003F554C" w:rsidP="003F554C">
      <w:pPr>
        <w:autoSpaceDE w:val="0"/>
        <w:autoSpaceDN w:val="0"/>
        <w:adjustRightInd w:val="0"/>
      </w:pPr>
    </w:p>
    <w:p w14:paraId="575A729A" w14:textId="77777777" w:rsidR="003F554C" w:rsidRPr="00FE3CB1" w:rsidRDefault="003F554C" w:rsidP="003F554C">
      <w:pPr>
        <w:autoSpaceDE w:val="0"/>
        <w:autoSpaceDN w:val="0"/>
        <w:adjustRightInd w:val="0"/>
      </w:pPr>
      <w:r w:rsidRPr="00FE3CB1">
        <w:t>Codice posizione soggetta al tributo: _______________________________________________________</w:t>
      </w:r>
    </w:p>
    <w:p w14:paraId="43EB68A5" w14:textId="77777777" w:rsidR="003F554C" w:rsidRPr="00FE3CB1" w:rsidRDefault="003F554C" w:rsidP="003F554C">
      <w:pPr>
        <w:autoSpaceDE w:val="0"/>
        <w:autoSpaceDN w:val="0"/>
        <w:adjustRightInd w:val="0"/>
      </w:pPr>
    </w:p>
    <w:p w14:paraId="391A4E98" w14:textId="77777777" w:rsidR="003F554C" w:rsidRPr="00FE3CB1" w:rsidRDefault="003F554C" w:rsidP="003F554C">
      <w:pPr>
        <w:autoSpaceDE w:val="0"/>
        <w:autoSpaceDN w:val="0"/>
        <w:adjustRightInd w:val="0"/>
      </w:pPr>
      <w:r w:rsidRPr="00FE3CB1">
        <w:t>Codice contribuente: _______________________________________________________</w:t>
      </w:r>
    </w:p>
    <w:p w14:paraId="4145F017" w14:textId="77777777" w:rsidR="003F554C" w:rsidRPr="00FE3CB1" w:rsidRDefault="003F554C" w:rsidP="003F554C">
      <w:pPr>
        <w:autoSpaceDE w:val="0"/>
        <w:autoSpaceDN w:val="0"/>
        <w:adjustRightInd w:val="0"/>
      </w:pPr>
    </w:p>
    <w:p w14:paraId="33187826" w14:textId="77777777" w:rsidR="003F554C" w:rsidRDefault="003F554C" w:rsidP="003F554C">
      <w:pPr>
        <w:autoSpaceDE w:val="0"/>
        <w:autoSpaceDN w:val="0"/>
        <w:adjustRightInd w:val="0"/>
      </w:pPr>
      <w:r w:rsidRPr="00FE3CB1">
        <w:t>Indirizzo di fornitura ________________________________________________________</w:t>
      </w:r>
    </w:p>
    <w:p w14:paraId="4CC622D2" w14:textId="77777777" w:rsidR="003F554C" w:rsidRDefault="003F554C" w:rsidP="003F554C">
      <w:pPr>
        <w:autoSpaceDE w:val="0"/>
        <w:autoSpaceDN w:val="0"/>
        <w:adjustRightInd w:val="0"/>
      </w:pPr>
    </w:p>
    <w:p w14:paraId="6832A409" w14:textId="77777777" w:rsidR="003F554C" w:rsidRPr="00FE3CB1" w:rsidRDefault="003F554C" w:rsidP="003F554C">
      <w:pPr>
        <w:autoSpaceDE w:val="0"/>
        <w:autoSpaceDN w:val="0"/>
        <w:adjustRightInd w:val="0"/>
        <w:jc w:val="center"/>
      </w:pPr>
      <w:r w:rsidRPr="00FE3CB1">
        <w:rPr>
          <w:b/>
          <w:bCs/>
        </w:rPr>
        <w:t>DICHIARA</w:t>
      </w:r>
      <w:r w:rsidR="007B0288">
        <w:rPr>
          <w:b/>
          <w:bCs/>
        </w:rPr>
        <w:t xml:space="preserve"> INOLTRE</w:t>
      </w:r>
    </w:p>
    <w:p w14:paraId="79CBCDA0" w14:textId="77777777" w:rsidR="003F554C" w:rsidRPr="00FE3CB1" w:rsidRDefault="003F554C" w:rsidP="003F554C">
      <w:pPr>
        <w:autoSpaceDE w:val="0"/>
        <w:autoSpaceDN w:val="0"/>
        <w:adjustRightInd w:val="0"/>
        <w:jc w:val="center"/>
      </w:pPr>
    </w:p>
    <w:p w14:paraId="1A9C6398" w14:textId="77777777" w:rsidR="003F554C" w:rsidRPr="00FE3CB1" w:rsidRDefault="003F554C" w:rsidP="003F554C">
      <w:pPr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jc w:val="both"/>
      </w:pPr>
      <w:r w:rsidRPr="00FE3CB1">
        <w:t xml:space="preserve">Che il valore dell'Indicatore della Situazione Economica Equivalente - ISEE ORDINARIO del </w:t>
      </w:r>
      <w:r w:rsidR="005757BC">
        <w:t xml:space="preserve">proprio </w:t>
      </w:r>
      <w:r w:rsidRPr="00FE3CB1">
        <w:t xml:space="preserve">nucleo familiare </w:t>
      </w:r>
      <w:r w:rsidR="005757BC">
        <w:t xml:space="preserve">è </w:t>
      </w:r>
      <w:r w:rsidRPr="00FE3CB1">
        <w:t>pari a €_______________;</w:t>
      </w:r>
    </w:p>
    <w:p w14:paraId="7CA58A6B" w14:textId="77777777" w:rsidR="003F554C" w:rsidRPr="00FE3CB1" w:rsidRDefault="003F554C" w:rsidP="003F554C">
      <w:pPr>
        <w:numPr>
          <w:ilvl w:val="0"/>
          <w:numId w:val="4"/>
        </w:numPr>
        <w:autoSpaceDE w:val="0"/>
        <w:autoSpaceDN w:val="0"/>
        <w:adjustRightInd w:val="0"/>
      </w:pPr>
      <w:r w:rsidRPr="00FE3CB1">
        <w:t>che il proprio nucleo familiare è composto come segue:</w:t>
      </w:r>
    </w:p>
    <w:p w14:paraId="75BC20A8" w14:textId="77777777" w:rsidR="003F554C" w:rsidRPr="00FE3CB1" w:rsidRDefault="003F554C" w:rsidP="003F554C">
      <w:pPr>
        <w:autoSpaceDE w:val="0"/>
        <w:autoSpaceDN w:val="0"/>
        <w:adjustRightInd w:val="0"/>
        <w:ind w:left="36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1"/>
        <w:gridCol w:w="2209"/>
        <w:gridCol w:w="2135"/>
        <w:gridCol w:w="2171"/>
      </w:tblGrid>
      <w:tr w:rsidR="003F554C" w:rsidRPr="00FE3CB1" w14:paraId="2F0DF190" w14:textId="77777777" w:rsidTr="005757BC">
        <w:trPr>
          <w:trHeight w:val="576"/>
        </w:trPr>
        <w:tc>
          <w:tcPr>
            <w:tcW w:w="2221" w:type="dxa"/>
          </w:tcPr>
          <w:p w14:paraId="4D3DBB8D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FE3CB1">
              <w:rPr>
                <w:i/>
                <w:iCs/>
              </w:rPr>
              <w:t>COGNOME</w:t>
            </w:r>
          </w:p>
        </w:tc>
        <w:tc>
          <w:tcPr>
            <w:tcW w:w="2209" w:type="dxa"/>
          </w:tcPr>
          <w:p w14:paraId="5450E710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FE3CB1">
              <w:rPr>
                <w:i/>
                <w:iCs/>
              </w:rPr>
              <w:t>NOME</w:t>
            </w:r>
          </w:p>
        </w:tc>
        <w:tc>
          <w:tcPr>
            <w:tcW w:w="2135" w:type="dxa"/>
          </w:tcPr>
          <w:p w14:paraId="3EBD3EA8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FE3CB1">
              <w:rPr>
                <w:i/>
                <w:iCs/>
              </w:rPr>
              <w:t>DATA DI</w:t>
            </w:r>
          </w:p>
          <w:p w14:paraId="7D1997CE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FE3CB1">
              <w:rPr>
                <w:i/>
                <w:iCs/>
              </w:rPr>
              <w:t>NASCITA</w:t>
            </w:r>
          </w:p>
        </w:tc>
        <w:tc>
          <w:tcPr>
            <w:tcW w:w="2171" w:type="dxa"/>
          </w:tcPr>
          <w:p w14:paraId="59E1C5CD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FE3CB1">
              <w:rPr>
                <w:i/>
                <w:iCs/>
              </w:rPr>
              <w:t>RAPPORTO DI</w:t>
            </w:r>
          </w:p>
          <w:p w14:paraId="456E2F00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FE3CB1">
              <w:rPr>
                <w:i/>
                <w:iCs/>
              </w:rPr>
              <w:t>PARENTELA</w:t>
            </w:r>
          </w:p>
        </w:tc>
      </w:tr>
      <w:tr w:rsidR="003F554C" w:rsidRPr="00FE3CB1" w14:paraId="097A9328" w14:textId="77777777" w:rsidTr="005000B8">
        <w:tc>
          <w:tcPr>
            <w:tcW w:w="2221" w:type="dxa"/>
          </w:tcPr>
          <w:p w14:paraId="44F8DDA1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209" w:type="dxa"/>
          </w:tcPr>
          <w:p w14:paraId="1A5B4BCC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135" w:type="dxa"/>
          </w:tcPr>
          <w:p w14:paraId="3B779093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171" w:type="dxa"/>
          </w:tcPr>
          <w:p w14:paraId="74F22B78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</w:tr>
      <w:tr w:rsidR="003F554C" w:rsidRPr="00FE3CB1" w14:paraId="5E1542C6" w14:textId="77777777" w:rsidTr="005000B8">
        <w:tc>
          <w:tcPr>
            <w:tcW w:w="2221" w:type="dxa"/>
          </w:tcPr>
          <w:p w14:paraId="3E6C230C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209" w:type="dxa"/>
          </w:tcPr>
          <w:p w14:paraId="55896211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135" w:type="dxa"/>
          </w:tcPr>
          <w:p w14:paraId="128416CC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171" w:type="dxa"/>
          </w:tcPr>
          <w:p w14:paraId="706B43CF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</w:tr>
      <w:tr w:rsidR="003F554C" w:rsidRPr="00FE3CB1" w14:paraId="6A0399B9" w14:textId="77777777" w:rsidTr="005000B8">
        <w:tc>
          <w:tcPr>
            <w:tcW w:w="2221" w:type="dxa"/>
          </w:tcPr>
          <w:p w14:paraId="70AF9964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209" w:type="dxa"/>
          </w:tcPr>
          <w:p w14:paraId="1B9C8E03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135" w:type="dxa"/>
          </w:tcPr>
          <w:p w14:paraId="6000C628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171" w:type="dxa"/>
          </w:tcPr>
          <w:p w14:paraId="18BEC7CC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</w:tr>
      <w:tr w:rsidR="003F554C" w:rsidRPr="00FE3CB1" w14:paraId="7D86DA87" w14:textId="77777777" w:rsidTr="005000B8">
        <w:tc>
          <w:tcPr>
            <w:tcW w:w="2221" w:type="dxa"/>
          </w:tcPr>
          <w:p w14:paraId="272D4C63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209" w:type="dxa"/>
          </w:tcPr>
          <w:p w14:paraId="0FD84750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135" w:type="dxa"/>
          </w:tcPr>
          <w:p w14:paraId="77347744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171" w:type="dxa"/>
          </w:tcPr>
          <w:p w14:paraId="32D0562D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</w:tr>
      <w:tr w:rsidR="003F554C" w:rsidRPr="00FE3CB1" w14:paraId="4446A804" w14:textId="77777777" w:rsidTr="005000B8">
        <w:tc>
          <w:tcPr>
            <w:tcW w:w="2221" w:type="dxa"/>
          </w:tcPr>
          <w:p w14:paraId="397A799C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209" w:type="dxa"/>
          </w:tcPr>
          <w:p w14:paraId="2A982639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135" w:type="dxa"/>
          </w:tcPr>
          <w:p w14:paraId="29FF164D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171" w:type="dxa"/>
          </w:tcPr>
          <w:p w14:paraId="3A07474A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</w:tr>
      <w:tr w:rsidR="003F554C" w:rsidRPr="00FE3CB1" w14:paraId="3462DEE2" w14:textId="77777777" w:rsidTr="005000B8">
        <w:tc>
          <w:tcPr>
            <w:tcW w:w="2221" w:type="dxa"/>
          </w:tcPr>
          <w:p w14:paraId="65A87BE4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209" w:type="dxa"/>
          </w:tcPr>
          <w:p w14:paraId="0BA5BCE3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135" w:type="dxa"/>
          </w:tcPr>
          <w:p w14:paraId="704C08E2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2171" w:type="dxa"/>
          </w:tcPr>
          <w:p w14:paraId="2FFDBDB0" w14:textId="77777777" w:rsidR="003F554C" w:rsidRPr="00FE3CB1" w:rsidRDefault="003F554C" w:rsidP="005000B8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</w:tr>
    </w:tbl>
    <w:p w14:paraId="500D44B0" w14:textId="77777777" w:rsidR="003F554C" w:rsidRPr="00FE3CB1" w:rsidRDefault="003F554C" w:rsidP="003F554C">
      <w:pPr>
        <w:autoSpaceDE w:val="0"/>
        <w:autoSpaceDN w:val="0"/>
        <w:adjustRightInd w:val="0"/>
        <w:spacing w:after="120"/>
        <w:ind w:left="714"/>
        <w:jc w:val="both"/>
      </w:pPr>
    </w:p>
    <w:p w14:paraId="281103CF" w14:textId="77777777" w:rsidR="003F554C" w:rsidRDefault="003F554C" w:rsidP="003F554C">
      <w:pPr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jc w:val="both"/>
      </w:pPr>
      <w:r w:rsidRPr="00FE3CB1">
        <w:t>Che nessun altro componente del proprio nucleo familiare ha presentato domanda di agevolazione per il bonus idrico e</w:t>
      </w:r>
      <w:r w:rsidR="005757BC">
        <w:t>/o</w:t>
      </w:r>
      <w:r w:rsidRPr="00FE3CB1">
        <w:t xml:space="preserve"> per il bonu</w:t>
      </w:r>
      <w:r w:rsidR="007B0288">
        <w:t>s rifiuti relativi all’anno 2021</w:t>
      </w:r>
      <w:r w:rsidRPr="00FE3CB1">
        <w:t>.</w:t>
      </w:r>
    </w:p>
    <w:p w14:paraId="2FCBD6F2" w14:textId="77777777" w:rsidR="00C50014" w:rsidRPr="00C50014" w:rsidRDefault="00C50014" w:rsidP="003F554C">
      <w:pPr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jc w:val="both"/>
      </w:pPr>
    </w:p>
    <w:p w14:paraId="3A01C4FA" w14:textId="77777777" w:rsidR="003F554C" w:rsidRPr="00FE3CB1" w:rsidRDefault="003F554C" w:rsidP="003F554C">
      <w:pPr>
        <w:autoSpaceDE w:val="0"/>
        <w:autoSpaceDN w:val="0"/>
        <w:adjustRightInd w:val="0"/>
        <w:jc w:val="both"/>
        <w:rPr>
          <w:b/>
          <w:bCs/>
        </w:rPr>
      </w:pPr>
      <w:r w:rsidRPr="00FE3CB1">
        <w:rPr>
          <w:b/>
          <w:bCs/>
        </w:rPr>
        <w:t>ALLEGA</w:t>
      </w:r>
    </w:p>
    <w:p w14:paraId="70EE7419" w14:textId="77777777" w:rsidR="003F554C" w:rsidRPr="00FE3CB1" w:rsidRDefault="003F554C" w:rsidP="003F554C">
      <w:pPr>
        <w:autoSpaceDE w:val="0"/>
        <w:autoSpaceDN w:val="0"/>
        <w:adjustRightInd w:val="0"/>
        <w:jc w:val="both"/>
        <w:rPr>
          <w:b/>
          <w:bCs/>
        </w:rPr>
      </w:pPr>
    </w:p>
    <w:p w14:paraId="06E8D5A7" w14:textId="77777777" w:rsidR="003F554C" w:rsidRPr="00FE3CB1" w:rsidRDefault="003F554C" w:rsidP="003F554C">
      <w:pPr>
        <w:numPr>
          <w:ilvl w:val="0"/>
          <w:numId w:val="3"/>
        </w:numPr>
        <w:autoSpaceDE w:val="0"/>
        <w:autoSpaceDN w:val="0"/>
        <w:adjustRightInd w:val="0"/>
        <w:ind w:left="714" w:hanging="357"/>
        <w:jc w:val="both"/>
        <w:rPr>
          <w:color w:val="000000"/>
        </w:rPr>
      </w:pPr>
      <w:r w:rsidRPr="00FE3CB1">
        <w:rPr>
          <w:color w:val="000000"/>
        </w:rPr>
        <w:t>copia del modello ISEE ORDINARIO del nucleo familiare in corso di validità;</w:t>
      </w:r>
    </w:p>
    <w:p w14:paraId="2D5910CE" w14:textId="77777777" w:rsidR="003F554C" w:rsidRPr="00FE3CB1" w:rsidRDefault="005757BC" w:rsidP="003F554C">
      <w:pPr>
        <w:numPr>
          <w:ilvl w:val="0"/>
          <w:numId w:val="3"/>
        </w:numPr>
        <w:autoSpaceDE w:val="0"/>
        <w:autoSpaceDN w:val="0"/>
        <w:adjustRightInd w:val="0"/>
        <w:ind w:left="714" w:hanging="357"/>
        <w:jc w:val="both"/>
        <w:rPr>
          <w:color w:val="000000"/>
        </w:rPr>
      </w:pPr>
      <w:r>
        <w:rPr>
          <w:color w:val="000000"/>
        </w:rPr>
        <w:t xml:space="preserve">copia di tutte </w:t>
      </w:r>
      <w:r w:rsidR="003F554C" w:rsidRPr="00FE3CB1">
        <w:rPr>
          <w:color w:val="000000"/>
        </w:rPr>
        <w:t>le fatture del servizio idrico indicanti il codice servizio e codice</w:t>
      </w:r>
      <w:r w:rsidR="007B0288">
        <w:rPr>
          <w:color w:val="000000"/>
        </w:rPr>
        <w:t xml:space="preserve"> cliente, relative all’anno 2021</w:t>
      </w:r>
      <w:r w:rsidR="003F554C" w:rsidRPr="00FE3CB1">
        <w:rPr>
          <w:color w:val="000000"/>
        </w:rPr>
        <w:t>, corredate dalla documentazione attestante l’avvenuto pagamento;</w:t>
      </w:r>
    </w:p>
    <w:p w14:paraId="4CE67DF6" w14:textId="77777777" w:rsidR="003F554C" w:rsidRPr="00FE3CB1" w:rsidRDefault="005757BC" w:rsidP="003F554C">
      <w:pPr>
        <w:numPr>
          <w:ilvl w:val="0"/>
          <w:numId w:val="3"/>
        </w:numPr>
        <w:autoSpaceDE w:val="0"/>
        <w:autoSpaceDN w:val="0"/>
        <w:adjustRightInd w:val="0"/>
        <w:ind w:left="714" w:hanging="357"/>
        <w:jc w:val="both"/>
        <w:rPr>
          <w:color w:val="000000"/>
        </w:rPr>
      </w:pPr>
      <w:r>
        <w:rPr>
          <w:color w:val="000000"/>
        </w:rPr>
        <w:t xml:space="preserve">copia di </w:t>
      </w:r>
      <w:r w:rsidR="003F554C" w:rsidRPr="00FE3CB1">
        <w:rPr>
          <w:color w:val="000000"/>
        </w:rPr>
        <w:t>tutta la documentazione del servizio rifiuti (TARI)</w:t>
      </w:r>
      <w:r w:rsidR="007B0288">
        <w:rPr>
          <w:color w:val="000000"/>
        </w:rPr>
        <w:t>, relativa all’</w:t>
      </w:r>
      <w:r w:rsidR="003F554C" w:rsidRPr="00FE3CB1">
        <w:rPr>
          <w:color w:val="000000"/>
        </w:rPr>
        <w:t>anno 202</w:t>
      </w:r>
      <w:r w:rsidR="007B0288">
        <w:rPr>
          <w:color w:val="000000"/>
        </w:rPr>
        <w:t>1</w:t>
      </w:r>
      <w:r w:rsidR="003F554C" w:rsidRPr="00FE3CB1">
        <w:rPr>
          <w:color w:val="000000"/>
        </w:rPr>
        <w:t>, indicante il codice di po</w:t>
      </w:r>
      <w:r w:rsidR="007B0288">
        <w:rPr>
          <w:color w:val="000000"/>
        </w:rPr>
        <w:t>s</w:t>
      </w:r>
      <w:r w:rsidR="003F554C" w:rsidRPr="00FE3CB1">
        <w:rPr>
          <w:color w:val="000000"/>
        </w:rPr>
        <w:t>izione soggetta al tributo e codice contribuente, corredata dalla documentazione attestante l’avvenuto pagamento;</w:t>
      </w:r>
    </w:p>
    <w:p w14:paraId="417B1903" w14:textId="77777777" w:rsidR="003F554C" w:rsidRPr="00FE3CB1" w:rsidRDefault="003F554C" w:rsidP="003F554C">
      <w:pPr>
        <w:numPr>
          <w:ilvl w:val="0"/>
          <w:numId w:val="3"/>
        </w:numPr>
        <w:autoSpaceDE w:val="0"/>
        <w:autoSpaceDN w:val="0"/>
        <w:adjustRightInd w:val="0"/>
        <w:ind w:left="714" w:hanging="357"/>
        <w:jc w:val="both"/>
        <w:rPr>
          <w:color w:val="000000"/>
        </w:rPr>
      </w:pPr>
      <w:r w:rsidRPr="00FE3CB1">
        <w:rPr>
          <w:color w:val="000000"/>
        </w:rPr>
        <w:t>copia di un valido documento di identità personale del dichiarante;</w:t>
      </w:r>
    </w:p>
    <w:p w14:paraId="2A7B6F58" w14:textId="77777777" w:rsidR="003F554C" w:rsidRPr="00FE3CB1" w:rsidRDefault="005757BC" w:rsidP="003F554C">
      <w:pPr>
        <w:numPr>
          <w:ilvl w:val="0"/>
          <w:numId w:val="3"/>
        </w:numPr>
        <w:autoSpaceDE w:val="0"/>
        <w:autoSpaceDN w:val="0"/>
        <w:adjustRightInd w:val="0"/>
        <w:ind w:left="714" w:hanging="357"/>
        <w:jc w:val="both"/>
        <w:rPr>
          <w:b/>
          <w:bCs/>
        </w:rPr>
      </w:pPr>
      <w:r>
        <w:rPr>
          <w:color w:val="000000"/>
        </w:rPr>
        <w:t xml:space="preserve">copia della </w:t>
      </w:r>
      <w:r w:rsidR="003F554C" w:rsidRPr="00FE3CB1">
        <w:rPr>
          <w:color w:val="000000"/>
        </w:rPr>
        <w:t>carta di soggiorno o permesso di soggiorno in corso di validità per i cittadini non appartenenti a Paesi dell’Unione europea</w:t>
      </w:r>
    </w:p>
    <w:p w14:paraId="5C6B41FB" w14:textId="77777777" w:rsidR="003F554C" w:rsidRPr="00FE3CB1" w:rsidRDefault="003F554C" w:rsidP="003F554C">
      <w:pPr>
        <w:autoSpaceDE w:val="0"/>
        <w:autoSpaceDN w:val="0"/>
        <w:adjustRightInd w:val="0"/>
        <w:jc w:val="both"/>
        <w:rPr>
          <w:b/>
          <w:bCs/>
        </w:rPr>
      </w:pPr>
    </w:p>
    <w:p w14:paraId="19CF312C" w14:textId="77777777" w:rsidR="003F554C" w:rsidRPr="00FE3CB1" w:rsidRDefault="003F554C" w:rsidP="003F554C">
      <w:pPr>
        <w:autoSpaceDE w:val="0"/>
        <w:autoSpaceDN w:val="0"/>
        <w:adjustRightInd w:val="0"/>
        <w:jc w:val="both"/>
        <w:rPr>
          <w:b/>
          <w:bCs/>
        </w:rPr>
      </w:pPr>
    </w:p>
    <w:p w14:paraId="3C9E298B" w14:textId="77777777" w:rsidR="003F554C" w:rsidRPr="00FE3CB1" w:rsidRDefault="003F554C" w:rsidP="003F554C">
      <w:pPr>
        <w:autoSpaceDE w:val="0"/>
        <w:autoSpaceDN w:val="0"/>
        <w:adjustRightInd w:val="0"/>
        <w:jc w:val="both"/>
      </w:pPr>
      <w:r w:rsidRPr="00FE3CB1">
        <w:t xml:space="preserve">Data ____/____/_______  </w:t>
      </w:r>
    </w:p>
    <w:p w14:paraId="1AAC9B0E" w14:textId="77777777" w:rsidR="003F554C" w:rsidRDefault="003F554C" w:rsidP="003F554C">
      <w:pPr>
        <w:autoSpaceDE w:val="0"/>
        <w:autoSpaceDN w:val="0"/>
        <w:adjustRightInd w:val="0"/>
        <w:ind w:left="4248" w:firstLine="708"/>
        <w:jc w:val="both"/>
      </w:pPr>
      <w:r w:rsidRPr="00FE3CB1">
        <w:t xml:space="preserve">             Firma del richiedente</w:t>
      </w:r>
    </w:p>
    <w:p w14:paraId="6AC52E97" w14:textId="77777777" w:rsidR="007B0288" w:rsidRPr="00FE3CB1" w:rsidRDefault="007B0288" w:rsidP="003F554C">
      <w:pPr>
        <w:autoSpaceDE w:val="0"/>
        <w:autoSpaceDN w:val="0"/>
        <w:adjustRightInd w:val="0"/>
        <w:ind w:left="4248" w:firstLine="708"/>
        <w:jc w:val="both"/>
      </w:pPr>
      <w:r>
        <w:t>______________________________</w:t>
      </w:r>
    </w:p>
    <w:p w14:paraId="29995423" w14:textId="77777777" w:rsidR="00E47347" w:rsidRDefault="00E47347"/>
    <w:sectPr w:rsidR="00E47347" w:rsidSect="003F554C">
      <w:headerReference w:type="default" r:id="rId9"/>
      <w:footerReference w:type="default" r:id="rId10"/>
      <w:pgSz w:w="11906" w:h="16838"/>
      <w:pgMar w:top="2835" w:right="1134" w:bottom="85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43C52" w14:textId="77777777" w:rsidR="005D543E" w:rsidRDefault="005D543E" w:rsidP="00E47347">
      <w:r>
        <w:separator/>
      </w:r>
    </w:p>
  </w:endnote>
  <w:endnote w:type="continuationSeparator" w:id="0">
    <w:p w14:paraId="57400359" w14:textId="77777777" w:rsidR="005D543E" w:rsidRDefault="005D543E" w:rsidP="00E47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03DBD" w14:textId="77777777" w:rsidR="008210F7" w:rsidRPr="00071B23" w:rsidRDefault="008210F7" w:rsidP="00071B23">
    <w:pPr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 xml:space="preserve">                                                  </w:t>
    </w:r>
    <w:r w:rsidRPr="00071B23">
      <w:rPr>
        <w:rFonts w:cstheme="minorHAnsi"/>
        <w:sz w:val="16"/>
        <w:szCs w:val="16"/>
      </w:rPr>
      <w:t xml:space="preserve">P e r   u n   S i s t e m a   I n t e g r a t o   d i   </w:t>
    </w:r>
    <w:proofErr w:type="spellStart"/>
    <w:r w:rsidRPr="00071B23">
      <w:rPr>
        <w:rFonts w:cstheme="minorHAnsi"/>
        <w:sz w:val="16"/>
        <w:szCs w:val="16"/>
      </w:rPr>
      <w:t>I</w:t>
    </w:r>
    <w:proofErr w:type="spellEnd"/>
    <w:r w:rsidRPr="00071B23">
      <w:rPr>
        <w:rFonts w:cstheme="minorHAnsi"/>
        <w:sz w:val="16"/>
        <w:szCs w:val="16"/>
      </w:rPr>
      <w:t xml:space="preserve"> n t e r v e n t i   e   S e r v i z i   S o c i a l i</w:t>
    </w:r>
  </w:p>
  <w:p w14:paraId="761D6E99" w14:textId="77777777" w:rsidR="008210F7" w:rsidRDefault="008210F7" w:rsidP="00E47347">
    <w:pPr>
      <w:jc w:val="center"/>
      <w:rPr>
        <w:rFonts w:ascii="Verdana" w:hAnsi="Verdana"/>
        <w:sz w:val="12"/>
        <w:szCs w:val="12"/>
      </w:rPr>
    </w:pPr>
    <w:r>
      <w:rPr>
        <w:rFonts w:ascii="Verdana" w:hAnsi="Verdana"/>
        <w:sz w:val="12"/>
        <w:szCs w:val="12"/>
      </w:rPr>
      <w:t xml:space="preserve"> </w:t>
    </w:r>
  </w:p>
  <w:p w14:paraId="6228E14F" w14:textId="77777777" w:rsidR="008210F7" w:rsidRDefault="008210F7" w:rsidP="00E47347">
    <w:pPr>
      <w:jc w:val="center"/>
      <w:rPr>
        <w:rFonts w:ascii="Verdana" w:hAnsi="Verdana"/>
        <w:sz w:val="12"/>
        <w:szCs w:val="12"/>
      </w:rPr>
    </w:pP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72576" behindDoc="0" locked="0" layoutInCell="1" allowOverlap="1" wp14:anchorId="2FB45CDB" wp14:editId="355B1274">
          <wp:simplePos x="0" y="0"/>
          <wp:positionH relativeFrom="column">
            <wp:posOffset>5537835</wp:posOffset>
          </wp:positionH>
          <wp:positionV relativeFrom="paragraph">
            <wp:posOffset>1270</wp:posOffset>
          </wp:positionV>
          <wp:extent cx="457200" cy="407035"/>
          <wp:effectExtent l="19050" t="0" r="0" b="0"/>
          <wp:wrapNone/>
          <wp:docPr id="14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70528" behindDoc="0" locked="0" layoutInCell="1" allowOverlap="1" wp14:anchorId="01DFBE44" wp14:editId="7F92ED2C">
          <wp:simplePos x="0" y="0"/>
          <wp:positionH relativeFrom="column">
            <wp:posOffset>4270375</wp:posOffset>
          </wp:positionH>
          <wp:positionV relativeFrom="paragraph">
            <wp:posOffset>40005</wp:posOffset>
          </wp:positionV>
          <wp:extent cx="457200" cy="407035"/>
          <wp:effectExtent l="19050" t="0" r="0" b="0"/>
          <wp:wrapNone/>
          <wp:docPr id="15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69504" behindDoc="0" locked="0" layoutInCell="1" allowOverlap="1" wp14:anchorId="42A1B336" wp14:editId="506503B2">
          <wp:simplePos x="0" y="0"/>
          <wp:positionH relativeFrom="column">
            <wp:posOffset>3667760</wp:posOffset>
          </wp:positionH>
          <wp:positionV relativeFrom="paragraph">
            <wp:posOffset>40005</wp:posOffset>
          </wp:positionV>
          <wp:extent cx="365125" cy="407035"/>
          <wp:effectExtent l="19050" t="0" r="0" b="0"/>
          <wp:wrapNone/>
          <wp:docPr id="16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125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68480" behindDoc="0" locked="0" layoutInCell="1" allowOverlap="1" wp14:anchorId="4E4B9EC7" wp14:editId="46170D56">
          <wp:simplePos x="0" y="0"/>
          <wp:positionH relativeFrom="column">
            <wp:posOffset>3056255</wp:posOffset>
          </wp:positionH>
          <wp:positionV relativeFrom="paragraph">
            <wp:posOffset>40640</wp:posOffset>
          </wp:positionV>
          <wp:extent cx="378460" cy="407035"/>
          <wp:effectExtent l="19050" t="0" r="2540" b="0"/>
          <wp:wrapNone/>
          <wp:docPr id="17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846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67456" behindDoc="0" locked="0" layoutInCell="1" allowOverlap="1" wp14:anchorId="7D677C4C" wp14:editId="06186A92">
          <wp:simplePos x="0" y="0"/>
          <wp:positionH relativeFrom="column">
            <wp:posOffset>2364740</wp:posOffset>
          </wp:positionH>
          <wp:positionV relativeFrom="paragraph">
            <wp:posOffset>40005</wp:posOffset>
          </wp:positionV>
          <wp:extent cx="365125" cy="407035"/>
          <wp:effectExtent l="19050" t="0" r="0" b="0"/>
          <wp:wrapNone/>
          <wp:docPr id="18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125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66432" behindDoc="0" locked="0" layoutInCell="1" allowOverlap="1" wp14:anchorId="71BD195C" wp14:editId="7E82D2B5">
          <wp:simplePos x="0" y="0"/>
          <wp:positionH relativeFrom="column">
            <wp:posOffset>1750060</wp:posOffset>
          </wp:positionH>
          <wp:positionV relativeFrom="paragraph">
            <wp:posOffset>40005</wp:posOffset>
          </wp:positionV>
          <wp:extent cx="326390" cy="407035"/>
          <wp:effectExtent l="19050" t="0" r="0" b="0"/>
          <wp:wrapNone/>
          <wp:docPr id="19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39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65408" behindDoc="0" locked="0" layoutInCell="1" allowOverlap="1" wp14:anchorId="7BDA665B" wp14:editId="0495B3F6">
          <wp:simplePos x="0" y="0"/>
          <wp:positionH relativeFrom="column">
            <wp:posOffset>1173480</wp:posOffset>
          </wp:positionH>
          <wp:positionV relativeFrom="paragraph">
            <wp:posOffset>40005</wp:posOffset>
          </wp:positionV>
          <wp:extent cx="365125" cy="407035"/>
          <wp:effectExtent l="19050" t="0" r="0" b="0"/>
          <wp:wrapNone/>
          <wp:docPr id="2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125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64384" behindDoc="0" locked="0" layoutInCell="1" allowOverlap="1" wp14:anchorId="7E25A46D" wp14:editId="0521F56B">
          <wp:simplePos x="0" y="0"/>
          <wp:positionH relativeFrom="column">
            <wp:posOffset>589280</wp:posOffset>
          </wp:positionH>
          <wp:positionV relativeFrom="paragraph">
            <wp:posOffset>40005</wp:posOffset>
          </wp:positionV>
          <wp:extent cx="295910" cy="407035"/>
          <wp:effectExtent l="19050" t="0" r="8890" b="0"/>
          <wp:wrapNone/>
          <wp:docPr id="2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91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63360" behindDoc="0" locked="0" layoutInCell="1" allowOverlap="1" wp14:anchorId="02D0BB41" wp14:editId="1CAC54A1">
          <wp:simplePos x="0" y="0"/>
          <wp:positionH relativeFrom="column">
            <wp:posOffset>-29210</wp:posOffset>
          </wp:positionH>
          <wp:positionV relativeFrom="paragraph">
            <wp:posOffset>1270</wp:posOffset>
          </wp:positionV>
          <wp:extent cx="372745" cy="407035"/>
          <wp:effectExtent l="19050" t="0" r="8255" b="0"/>
          <wp:wrapNone/>
          <wp:docPr id="2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745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5588C1C" w14:textId="77777777" w:rsidR="008210F7" w:rsidRDefault="00620A15" w:rsidP="00071B23">
    <w:pPr>
      <w:jc w:val="center"/>
      <w:rPr>
        <w:rFonts w:cstheme="minorHAnsi"/>
        <w:sz w:val="12"/>
        <w:szCs w:val="12"/>
      </w:rPr>
    </w:pPr>
    <w:r>
      <w:rPr>
        <w:rFonts w:asciiTheme="minorHAnsi" w:hAnsiTheme="minorHAnsi"/>
        <w:noProof/>
        <w:sz w:val="22"/>
        <w:szCs w:val="22"/>
      </w:rPr>
      <w:object w:dxaOrig="1440" w:dyaOrig="1440" w14:anchorId="1A3757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389.3pt;margin-top:-6.35pt;width:27.1pt;height:32.6pt;z-index:251671552">
          <v:imagedata r:id="rId10" o:title=""/>
        </v:shape>
        <o:OLEObject Type="Embed" ProgID="MSPhotoEd.3" ShapeID="_x0000_s1025" DrawAspect="Content" ObjectID="_1722675985" r:id="rId11"/>
      </w:object>
    </w:r>
  </w:p>
  <w:p w14:paraId="4103E40A" w14:textId="77777777" w:rsidR="008210F7" w:rsidRDefault="008210F7" w:rsidP="00071B23">
    <w:pPr>
      <w:jc w:val="center"/>
      <w:rPr>
        <w:rFonts w:cstheme="minorHAnsi"/>
        <w:sz w:val="12"/>
        <w:szCs w:val="12"/>
      </w:rPr>
    </w:pPr>
  </w:p>
  <w:p w14:paraId="4D50339E" w14:textId="77777777" w:rsidR="008210F7" w:rsidRDefault="008210F7" w:rsidP="00071B23">
    <w:pPr>
      <w:jc w:val="center"/>
      <w:rPr>
        <w:rFonts w:cstheme="minorHAnsi"/>
        <w:sz w:val="12"/>
        <w:szCs w:val="12"/>
      </w:rPr>
    </w:pPr>
  </w:p>
  <w:p w14:paraId="18D90207" w14:textId="77777777" w:rsidR="008210F7" w:rsidRDefault="008210F7" w:rsidP="00071B23">
    <w:pPr>
      <w:jc w:val="center"/>
      <w:rPr>
        <w:rFonts w:cstheme="minorHAnsi"/>
        <w:sz w:val="12"/>
        <w:szCs w:val="12"/>
      </w:rPr>
    </w:pPr>
  </w:p>
  <w:p w14:paraId="582F80E9" w14:textId="77777777" w:rsidR="008210F7" w:rsidRPr="00071B23" w:rsidRDefault="008210F7" w:rsidP="003F554C">
    <w:pPr>
      <w:jc w:val="center"/>
      <w:rPr>
        <w:rFonts w:cstheme="minorHAnsi"/>
        <w:sz w:val="12"/>
        <w:szCs w:val="12"/>
      </w:rPr>
    </w:pPr>
    <w:r w:rsidRPr="00071B23">
      <w:rPr>
        <w:rFonts w:cstheme="minorHAnsi"/>
        <w:sz w:val="12"/>
        <w:szCs w:val="12"/>
      </w:rPr>
      <w:t xml:space="preserve">Urbino      </w:t>
    </w:r>
    <w:r>
      <w:rPr>
        <w:rFonts w:cstheme="minorHAnsi"/>
        <w:sz w:val="12"/>
        <w:szCs w:val="12"/>
      </w:rPr>
      <w:t xml:space="preserve">      </w:t>
    </w:r>
    <w:r w:rsidRPr="00071B23">
      <w:rPr>
        <w:rFonts w:cstheme="minorHAnsi"/>
        <w:sz w:val="12"/>
        <w:szCs w:val="12"/>
      </w:rPr>
      <w:t xml:space="preserve">Borgo Pace  </w:t>
    </w:r>
    <w:r>
      <w:rPr>
        <w:rFonts w:cstheme="minorHAnsi"/>
        <w:sz w:val="12"/>
        <w:szCs w:val="12"/>
      </w:rPr>
      <w:t xml:space="preserve">         </w:t>
    </w:r>
    <w:r w:rsidRPr="00071B23">
      <w:rPr>
        <w:rFonts w:cstheme="minorHAnsi"/>
        <w:sz w:val="12"/>
        <w:szCs w:val="12"/>
      </w:rPr>
      <w:t xml:space="preserve">Fermignano     </w:t>
    </w:r>
    <w:r>
      <w:rPr>
        <w:rFonts w:cstheme="minorHAnsi"/>
        <w:sz w:val="12"/>
        <w:szCs w:val="12"/>
      </w:rPr>
      <w:t xml:space="preserve">     </w:t>
    </w:r>
    <w:r w:rsidRPr="00071B23">
      <w:rPr>
        <w:rFonts w:cstheme="minorHAnsi"/>
        <w:sz w:val="12"/>
        <w:szCs w:val="12"/>
      </w:rPr>
      <w:t xml:space="preserve">Mercatello   </w:t>
    </w:r>
    <w:r>
      <w:rPr>
        <w:rFonts w:cstheme="minorHAnsi"/>
        <w:sz w:val="12"/>
        <w:szCs w:val="12"/>
      </w:rPr>
      <w:t xml:space="preserve">         </w:t>
    </w:r>
    <w:r w:rsidRPr="00071B23">
      <w:rPr>
        <w:rFonts w:cstheme="minorHAnsi"/>
        <w:sz w:val="12"/>
        <w:szCs w:val="12"/>
      </w:rPr>
      <w:t xml:space="preserve"> Montecalvo        </w:t>
    </w:r>
    <w:r>
      <w:rPr>
        <w:rFonts w:cstheme="minorHAnsi"/>
        <w:sz w:val="12"/>
        <w:szCs w:val="12"/>
      </w:rPr>
      <w:t xml:space="preserve">          </w:t>
    </w:r>
    <w:r w:rsidRPr="00071B23">
      <w:rPr>
        <w:rFonts w:cstheme="minorHAnsi"/>
        <w:sz w:val="12"/>
        <w:szCs w:val="12"/>
      </w:rPr>
      <w:t xml:space="preserve"> Peglio       </w:t>
    </w:r>
    <w:r>
      <w:rPr>
        <w:rFonts w:cstheme="minorHAnsi"/>
        <w:sz w:val="12"/>
        <w:szCs w:val="12"/>
      </w:rPr>
      <w:t xml:space="preserve">       </w:t>
    </w:r>
    <w:r w:rsidRPr="00071B23">
      <w:rPr>
        <w:rFonts w:cstheme="minorHAnsi"/>
        <w:sz w:val="12"/>
        <w:szCs w:val="12"/>
      </w:rPr>
      <w:t xml:space="preserve"> Petriano   </w:t>
    </w:r>
    <w:r>
      <w:rPr>
        <w:rFonts w:cstheme="minorHAnsi"/>
        <w:sz w:val="12"/>
        <w:szCs w:val="12"/>
      </w:rPr>
      <w:t xml:space="preserve">         </w:t>
    </w:r>
    <w:r w:rsidRPr="00071B23">
      <w:rPr>
        <w:rFonts w:cstheme="minorHAnsi"/>
        <w:sz w:val="12"/>
        <w:szCs w:val="12"/>
      </w:rPr>
      <w:t xml:space="preserve"> S. Angelo in V.   </w:t>
    </w:r>
    <w:r>
      <w:rPr>
        <w:rFonts w:cstheme="minorHAnsi"/>
        <w:sz w:val="12"/>
        <w:szCs w:val="12"/>
      </w:rPr>
      <w:t xml:space="preserve">        </w:t>
    </w:r>
    <w:r w:rsidRPr="00071B23">
      <w:rPr>
        <w:rFonts w:cstheme="minorHAnsi"/>
        <w:sz w:val="12"/>
        <w:szCs w:val="12"/>
      </w:rPr>
      <w:t xml:space="preserve">Urbania    </w:t>
    </w:r>
    <w:r>
      <w:rPr>
        <w:rFonts w:cstheme="minorHAnsi"/>
        <w:sz w:val="12"/>
        <w:szCs w:val="12"/>
      </w:rPr>
      <w:t xml:space="preserve">     </w:t>
    </w:r>
    <w:r w:rsidRPr="00071B23">
      <w:rPr>
        <w:rFonts w:cstheme="minorHAnsi"/>
        <w:sz w:val="12"/>
        <w:szCs w:val="12"/>
      </w:rPr>
      <w:t>Un. Mont. Metauro</w:t>
    </w:r>
  </w:p>
  <w:p w14:paraId="31715797" w14:textId="77777777" w:rsidR="008210F7" w:rsidRDefault="008210F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D947E" w14:textId="77777777" w:rsidR="005D543E" w:rsidRDefault="005D543E" w:rsidP="00E47347">
      <w:r>
        <w:separator/>
      </w:r>
    </w:p>
  </w:footnote>
  <w:footnote w:type="continuationSeparator" w:id="0">
    <w:p w14:paraId="609367EF" w14:textId="77777777" w:rsidR="005D543E" w:rsidRDefault="005D543E" w:rsidP="00E473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118C4" w14:textId="655DFD20" w:rsidR="008210F7" w:rsidRDefault="00620A15">
    <w:pPr>
      <w:pStyle w:val="Intestazione"/>
    </w:pPr>
    <w:sdt>
      <w:sdtPr>
        <w:id w:val="36704677"/>
        <w:docPartObj>
          <w:docPartGallery w:val="Page Numbers (Margins)"/>
          <w:docPartUnique/>
        </w:docPartObj>
      </w:sdtPr>
      <w:sdtEndPr/>
      <w:sdtContent>
        <w:r w:rsidR="00EE5136">
          <w:rPr>
            <w:rFonts w:asciiTheme="majorHAnsi" w:eastAsiaTheme="majorEastAsia" w:hAnsiTheme="majorHAnsi" w:cstheme="majorBidi"/>
            <w:noProof/>
            <w:sz w:val="28"/>
            <w:szCs w:val="28"/>
            <w:lang w:eastAsia="zh-TW"/>
          </w:rPr>
          <mc:AlternateContent>
            <mc:Choice Requires="wps">
              <w:drawing>
                <wp:anchor distT="0" distB="0" distL="114300" distR="114300" simplePos="0" relativeHeight="251674624" behindDoc="0" locked="0" layoutInCell="0" allowOverlap="1" wp14:anchorId="561C55BA" wp14:editId="65BED77F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0" t="8255" r="8255" b="0"/>
                  <wp:wrapNone/>
                  <wp:docPr id="1" name="Oval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30C7AA" w14:textId="77777777" w:rsidR="008210F7" w:rsidRDefault="00BB16B4">
                              <w:pPr>
                                <w:rPr>
                                  <w:rStyle w:val="Numeropagina"/>
                                  <w:color w:val="FFFFFF" w:themeColor="background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C50014" w:rsidRPr="00C50014">
                                <w:rPr>
                                  <w:rStyle w:val="Numeropagina"/>
                                  <w:b/>
                                  <w:noProof/>
                                  <w:color w:val="FFFFFF" w:themeColor="background1"/>
                                </w:rPr>
                                <w:t>1</w:t>
                              </w:r>
                              <w:r>
                                <w:rPr>
                                  <w:rStyle w:val="Numeropagina"/>
                                  <w:b/>
                                  <w:noProof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561C55BA" id="Oval 4" o:spid="_x0000_s1026" style="position:absolute;margin-left:0;margin-top:0;width:37.6pt;height:37.6pt;z-index:251674624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" o:allowincell="f" fillcolor="#9bbb59 [3206]" stroked="f">
                  <v:textbox inset="0,,0">
                    <w:txbxContent>
                      <w:p w14:paraId="5830C7AA" w14:textId="77777777" w:rsidR="008210F7" w:rsidRDefault="00000000">
                        <w:pPr>
                          <w:rPr>
                            <w:rStyle w:val="Numeropagina"/>
                            <w:color w:val="FFFFFF" w:themeColor="background1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C50014" w:rsidRPr="00C50014">
                          <w:rPr>
                            <w:rStyle w:val="Numeropagina"/>
                            <w:b/>
                            <w:noProof/>
                            <w:color w:val="FFFFFF" w:themeColor="background1"/>
                          </w:rPr>
                          <w:t>1</w:t>
                        </w:r>
                        <w:r>
                          <w:rPr>
                            <w:rStyle w:val="Numeropagina"/>
                            <w:b/>
                            <w:noProof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  <w:r w:rsidR="008210F7" w:rsidRPr="00E47347">
      <w:rPr>
        <w:noProof/>
      </w:rPr>
      <w:drawing>
        <wp:anchor distT="0" distB="0" distL="114300" distR="114300" simplePos="0" relativeHeight="251661312" behindDoc="0" locked="0" layoutInCell="1" allowOverlap="1" wp14:anchorId="1811A307" wp14:editId="77A810F1">
          <wp:simplePos x="0" y="0"/>
          <wp:positionH relativeFrom="column">
            <wp:posOffset>3517494</wp:posOffset>
          </wp:positionH>
          <wp:positionV relativeFrom="paragraph">
            <wp:posOffset>118403</wp:posOffset>
          </wp:positionV>
          <wp:extent cx="2862463" cy="1068081"/>
          <wp:effectExtent l="19050" t="0" r="0" b="0"/>
          <wp:wrapNone/>
          <wp:docPr id="1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2463" cy="10680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210F7" w:rsidRPr="00E47347">
      <w:rPr>
        <w:noProof/>
      </w:rPr>
      <w:drawing>
        <wp:anchor distT="0" distB="0" distL="114300" distR="114300" simplePos="0" relativeHeight="251659264" behindDoc="0" locked="0" layoutInCell="1" allowOverlap="1" wp14:anchorId="059EDFBF" wp14:editId="3AFA4EF8">
          <wp:simplePos x="0" y="0"/>
          <wp:positionH relativeFrom="column">
            <wp:posOffset>-309154</wp:posOffset>
          </wp:positionH>
          <wp:positionV relativeFrom="paragraph">
            <wp:posOffset>-265798</wp:posOffset>
          </wp:positionV>
          <wp:extent cx="2163215" cy="1644383"/>
          <wp:effectExtent l="19050" t="0" r="0" b="0"/>
          <wp:wrapNone/>
          <wp:docPr id="1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905" cy="1644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25BB2"/>
    <w:multiLevelType w:val="hybridMultilevel"/>
    <w:tmpl w:val="7774F9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62B4B"/>
    <w:multiLevelType w:val="hybridMultilevel"/>
    <w:tmpl w:val="57D6028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58E81D4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2A512DE"/>
    <w:multiLevelType w:val="hybridMultilevel"/>
    <w:tmpl w:val="2848C8A2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31A221A"/>
    <w:multiLevelType w:val="hybridMultilevel"/>
    <w:tmpl w:val="CA50D89A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80A0FFE"/>
    <w:multiLevelType w:val="hybridMultilevel"/>
    <w:tmpl w:val="5DA61964"/>
    <w:lvl w:ilvl="0" w:tplc="EE747A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5908922">
    <w:abstractNumId w:val="4"/>
  </w:num>
  <w:num w:numId="2" w16cid:durableId="227114574">
    <w:abstractNumId w:val="2"/>
  </w:num>
  <w:num w:numId="3" w16cid:durableId="1309017573">
    <w:abstractNumId w:val="3"/>
  </w:num>
  <w:num w:numId="4" w16cid:durableId="1867256153">
    <w:abstractNumId w:val="1"/>
  </w:num>
  <w:num w:numId="5" w16cid:durableId="19046808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B49"/>
    <w:rsid w:val="00071B23"/>
    <w:rsid w:val="00130E0B"/>
    <w:rsid w:val="001A737F"/>
    <w:rsid w:val="001D5AE4"/>
    <w:rsid w:val="002312B5"/>
    <w:rsid w:val="00267978"/>
    <w:rsid w:val="00301BDA"/>
    <w:rsid w:val="003F554C"/>
    <w:rsid w:val="0041137E"/>
    <w:rsid w:val="005000B8"/>
    <w:rsid w:val="00502B49"/>
    <w:rsid w:val="0053779C"/>
    <w:rsid w:val="005757BC"/>
    <w:rsid w:val="005D543E"/>
    <w:rsid w:val="00620A15"/>
    <w:rsid w:val="006E2A3D"/>
    <w:rsid w:val="00734C6F"/>
    <w:rsid w:val="007B0288"/>
    <w:rsid w:val="007C1161"/>
    <w:rsid w:val="008210F7"/>
    <w:rsid w:val="0084541F"/>
    <w:rsid w:val="008A7E2B"/>
    <w:rsid w:val="008B5620"/>
    <w:rsid w:val="009D72EB"/>
    <w:rsid w:val="00AB472C"/>
    <w:rsid w:val="00BB16B4"/>
    <w:rsid w:val="00BC5F01"/>
    <w:rsid w:val="00BF2B38"/>
    <w:rsid w:val="00C11EEF"/>
    <w:rsid w:val="00C50014"/>
    <w:rsid w:val="00D22734"/>
    <w:rsid w:val="00D35336"/>
    <w:rsid w:val="00E47347"/>
    <w:rsid w:val="00EE5136"/>
    <w:rsid w:val="00EF3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03128F"/>
  <w15:docId w15:val="{43E12C61-D433-4724-9D8A-5480A4912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F55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73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7347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4734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47347"/>
  </w:style>
  <w:style w:type="paragraph" w:styleId="Pidipagina">
    <w:name w:val="footer"/>
    <w:basedOn w:val="Normale"/>
    <w:link w:val="PidipaginaCarattere"/>
    <w:uiPriority w:val="99"/>
    <w:unhideWhenUsed/>
    <w:rsid w:val="00E4734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47347"/>
  </w:style>
  <w:style w:type="paragraph" w:styleId="Corpotesto">
    <w:name w:val="Body Text"/>
    <w:basedOn w:val="Normale"/>
    <w:link w:val="CorpotestoCarattere"/>
    <w:uiPriority w:val="1"/>
    <w:qFormat/>
    <w:rsid w:val="00071B23"/>
    <w:pPr>
      <w:widowControl w:val="0"/>
      <w:autoSpaceDE w:val="0"/>
      <w:autoSpaceDN w:val="0"/>
    </w:pPr>
    <w:rPr>
      <w:rFonts w:ascii="Calibri" w:eastAsia="Calibri" w:hAnsi="Calibri" w:cs="Calibri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71B23"/>
    <w:rPr>
      <w:rFonts w:ascii="Calibri" w:eastAsia="Calibri" w:hAnsi="Calibri" w:cs="Calibri"/>
      <w:sz w:val="24"/>
      <w:szCs w:val="24"/>
    </w:rPr>
  </w:style>
  <w:style w:type="paragraph" w:styleId="Titolo">
    <w:name w:val="Title"/>
    <w:basedOn w:val="Normale"/>
    <w:link w:val="TitoloCarattere"/>
    <w:uiPriority w:val="1"/>
    <w:qFormat/>
    <w:rsid w:val="00071B23"/>
    <w:pPr>
      <w:widowControl w:val="0"/>
      <w:autoSpaceDE w:val="0"/>
      <w:autoSpaceDN w:val="0"/>
      <w:spacing w:before="52"/>
      <w:ind w:left="6397"/>
    </w:pPr>
    <w:rPr>
      <w:rFonts w:ascii="Calibri" w:eastAsia="Calibri" w:hAnsi="Calibri" w:cs="Calibri"/>
      <w:b/>
      <w:bCs/>
    </w:rPr>
  </w:style>
  <w:style w:type="character" w:customStyle="1" w:styleId="TitoloCarattere">
    <w:name w:val="Titolo Carattere"/>
    <w:basedOn w:val="Carpredefinitoparagrafo"/>
    <w:link w:val="Titolo"/>
    <w:uiPriority w:val="1"/>
    <w:rsid w:val="00071B23"/>
    <w:rPr>
      <w:rFonts w:ascii="Calibri" w:eastAsia="Calibri" w:hAnsi="Calibri" w:cs="Calibri"/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071B23"/>
    <w:pPr>
      <w:widowControl w:val="0"/>
      <w:autoSpaceDE w:val="0"/>
      <w:autoSpaceDN w:val="0"/>
      <w:ind w:left="826" w:right="112" w:hanging="360"/>
      <w:jc w:val="both"/>
    </w:pPr>
    <w:rPr>
      <w:rFonts w:ascii="Calibri" w:eastAsia="Calibri" w:hAnsi="Calibri" w:cs="Calibri"/>
    </w:rPr>
  </w:style>
  <w:style w:type="paragraph" w:customStyle="1" w:styleId="Default">
    <w:name w:val="Default"/>
    <w:rsid w:val="003F554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it-IT"/>
    </w:rPr>
  </w:style>
  <w:style w:type="character" w:styleId="Numeropagina">
    <w:name w:val="page number"/>
    <w:basedOn w:val="Carpredefinitoparagrafo"/>
    <w:uiPriority w:val="99"/>
    <w:unhideWhenUsed/>
    <w:rsid w:val="003F554C"/>
    <w:rPr>
      <w:rFonts w:eastAsiaTheme="minorEastAsia" w:cstheme="minorBidi"/>
      <w:bCs w:val="0"/>
      <w:iCs w:val="0"/>
      <w:szCs w:val="22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D35336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353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e.montecavlo@emarche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oleObject" Target="embeddings/oleObject1.bin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carrese\Documents\PAGINA%20ATS%204%20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00248-992A-4932-9F69-A88E580B9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PAGINA ATS 4 </Template>
  <TotalTime>1</TotalTime>
  <Pages>7</Pages>
  <Words>2170</Words>
  <Characters>12374</Characters>
  <Application>Microsoft Office Word</Application>
  <DocSecurity>0</DocSecurity>
  <Lines>103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gcarrese</dc:creator>
  <cp:lastModifiedBy>Ugo Carcavale</cp:lastModifiedBy>
  <cp:revision>2</cp:revision>
  <cp:lastPrinted>2022-08-22T10:16:00Z</cp:lastPrinted>
  <dcterms:created xsi:type="dcterms:W3CDTF">2022-08-22T10:20:00Z</dcterms:created>
  <dcterms:modified xsi:type="dcterms:W3CDTF">2022-08-22T10:20:00Z</dcterms:modified>
</cp:coreProperties>
</file>